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418" w:type="dxa"/>
        <w:tblLook w:val="04A0"/>
      </w:tblPr>
      <w:tblGrid>
        <w:gridCol w:w="958"/>
        <w:gridCol w:w="142"/>
        <w:gridCol w:w="284"/>
        <w:gridCol w:w="141"/>
        <w:gridCol w:w="1276"/>
        <w:gridCol w:w="567"/>
        <w:gridCol w:w="1134"/>
        <w:gridCol w:w="1843"/>
      </w:tblGrid>
      <w:tr w:rsidR="00F244B9" w:rsidRPr="001D735E" w:rsidTr="005863D8">
        <w:trPr>
          <w:trHeight w:hRule="exact" w:val="227"/>
        </w:trPr>
        <w:tc>
          <w:tcPr>
            <w:tcW w:w="2801" w:type="dxa"/>
            <w:gridSpan w:val="5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Denumirea solicitantului:</w:t>
            </w:r>
          </w:p>
        </w:tc>
        <w:tc>
          <w:tcPr>
            <w:tcW w:w="0" w:type="auto"/>
            <w:gridSpan w:val="3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2801" w:type="dxa"/>
            <w:gridSpan w:val="5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3544" w:type="dxa"/>
            <w:gridSpan w:val="3"/>
            <w:tcBorders>
              <w:top w:val="dotted" w:sz="12" w:space="0" w:color="auto"/>
            </w:tcBorders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1100" w:type="dxa"/>
            <w:gridSpan w:val="2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Adresă:</w:t>
            </w:r>
          </w:p>
        </w:tc>
        <w:tc>
          <w:tcPr>
            <w:tcW w:w="0" w:type="auto"/>
            <w:gridSpan w:val="6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1100" w:type="dxa"/>
            <w:gridSpan w:val="2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245" w:type="dxa"/>
            <w:gridSpan w:val="6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Localitate:</w:t>
            </w:r>
          </w:p>
        </w:tc>
        <w:tc>
          <w:tcPr>
            <w:tcW w:w="0" w:type="auto"/>
            <w:gridSpan w:val="5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5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958" w:type="dxa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Judeţ:</w:t>
            </w:r>
          </w:p>
        </w:tc>
        <w:tc>
          <w:tcPr>
            <w:tcW w:w="0" w:type="auto"/>
            <w:gridSpan w:val="7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958" w:type="dxa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5387" w:type="dxa"/>
            <w:gridSpan w:val="7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1384" w:type="dxa"/>
            <w:gridSpan w:val="3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Cod poştal:</w:t>
            </w:r>
          </w:p>
        </w:tc>
        <w:tc>
          <w:tcPr>
            <w:tcW w:w="0" w:type="auto"/>
            <w:gridSpan w:val="5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1384" w:type="dxa"/>
            <w:gridSpan w:val="3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961" w:type="dxa"/>
            <w:gridSpan w:val="5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1525" w:type="dxa"/>
            <w:gridSpan w:val="4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Telefon/Fax:</w:t>
            </w:r>
          </w:p>
        </w:tc>
        <w:tc>
          <w:tcPr>
            <w:tcW w:w="0" w:type="auto"/>
            <w:gridSpan w:val="4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1525" w:type="dxa"/>
            <w:gridSpan w:val="4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4820" w:type="dxa"/>
            <w:gridSpan w:val="4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4502" w:type="dxa"/>
            <w:gridSpan w:val="7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Nr. de înregistrare în registrul comerţului:</w:t>
            </w:r>
          </w:p>
        </w:tc>
        <w:tc>
          <w:tcPr>
            <w:tcW w:w="0" w:type="auto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4502" w:type="dxa"/>
            <w:gridSpan w:val="7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1843" w:type="dxa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227"/>
        </w:trPr>
        <w:tc>
          <w:tcPr>
            <w:tcW w:w="3368" w:type="dxa"/>
            <w:gridSpan w:val="6"/>
            <w:vMerge w:val="restart"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  <w:r w:rsidRPr="001D735E">
              <w:rPr>
                <w:lang w:val="ro-RO"/>
              </w:rPr>
              <w:t>Cod unic de înregistrare (CUI):</w:t>
            </w:r>
          </w:p>
        </w:tc>
        <w:tc>
          <w:tcPr>
            <w:tcW w:w="0" w:type="auto"/>
            <w:gridSpan w:val="2"/>
            <w:tcBorders>
              <w:bottom w:val="dotted" w:sz="12" w:space="0" w:color="auto"/>
            </w:tcBorders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</w:tr>
      <w:tr w:rsidR="00F244B9" w:rsidRPr="001D735E" w:rsidTr="005863D8">
        <w:trPr>
          <w:trHeight w:hRule="exact" w:val="85"/>
        </w:trPr>
        <w:tc>
          <w:tcPr>
            <w:tcW w:w="3368" w:type="dxa"/>
            <w:gridSpan w:val="6"/>
            <w:vMerge/>
            <w:vAlign w:val="bottom"/>
          </w:tcPr>
          <w:p w:rsidR="00F244B9" w:rsidRPr="001D735E" w:rsidRDefault="00F244B9" w:rsidP="005863D8">
            <w:pPr>
              <w:spacing w:after="0" w:line="240" w:lineRule="auto"/>
              <w:ind w:left="0"/>
              <w:jc w:val="left"/>
              <w:rPr>
                <w:lang w:val="ro-RO"/>
              </w:rPr>
            </w:pPr>
          </w:p>
        </w:tc>
        <w:tc>
          <w:tcPr>
            <w:tcW w:w="2977" w:type="dxa"/>
            <w:gridSpan w:val="2"/>
          </w:tcPr>
          <w:p w:rsidR="00F244B9" w:rsidRPr="001D735E" w:rsidRDefault="00F244B9" w:rsidP="005863D8">
            <w:pPr>
              <w:spacing w:after="0" w:line="240" w:lineRule="auto"/>
              <w:ind w:left="0"/>
              <w:rPr>
                <w:lang w:val="ro-RO"/>
              </w:rPr>
            </w:pPr>
          </w:p>
        </w:tc>
      </w:tr>
    </w:tbl>
    <w:p w:rsidR="00F244B9" w:rsidRPr="00593A1C" w:rsidRDefault="00F244B9" w:rsidP="00F244B9">
      <w:pPr>
        <w:spacing w:after="0" w:line="240" w:lineRule="auto"/>
        <w:ind w:left="1418"/>
        <w:rPr>
          <w:sz w:val="24"/>
          <w:szCs w:val="24"/>
          <w:lang w:val="ro-RO"/>
        </w:rPr>
      </w:pPr>
    </w:p>
    <w:p w:rsidR="00F244B9" w:rsidRPr="00593A1C" w:rsidRDefault="00F244B9" w:rsidP="00F244B9">
      <w:pPr>
        <w:autoSpaceDE w:val="0"/>
        <w:autoSpaceDN w:val="0"/>
        <w:adjustRightInd w:val="0"/>
        <w:spacing w:after="0" w:line="240" w:lineRule="auto"/>
        <w:ind w:left="851"/>
        <w:jc w:val="right"/>
        <w:rPr>
          <w:rFonts w:cs="Courier New"/>
          <w:sz w:val="24"/>
          <w:szCs w:val="24"/>
          <w:lang w:val="ro-RO"/>
        </w:rPr>
      </w:pPr>
    </w:p>
    <w:tbl>
      <w:tblPr>
        <w:tblW w:w="0" w:type="auto"/>
        <w:tblInd w:w="8085" w:type="dxa"/>
        <w:tblCellMar>
          <w:left w:w="0" w:type="dxa"/>
          <w:right w:w="0" w:type="dxa"/>
        </w:tblCellMar>
        <w:tblLook w:val="04A0"/>
      </w:tblPr>
      <w:tblGrid>
        <w:gridCol w:w="399"/>
        <w:gridCol w:w="786"/>
        <w:gridCol w:w="143"/>
        <w:gridCol w:w="1299"/>
        <w:gridCol w:w="233"/>
      </w:tblGrid>
      <w:tr w:rsidR="00F244B9" w:rsidRPr="003D707E" w:rsidTr="005863D8">
        <w:trPr>
          <w:trHeight w:hRule="exact" w:val="227"/>
        </w:trPr>
        <w:tc>
          <w:tcPr>
            <w:tcW w:w="425" w:type="dxa"/>
            <w:noWrap/>
            <w:vAlign w:val="bottom"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Nr.</w:t>
            </w:r>
          </w:p>
        </w:tc>
        <w:tc>
          <w:tcPr>
            <w:tcW w:w="851" w:type="dxa"/>
            <w:tcBorders>
              <w:bottom w:val="dotted" w:sz="12" w:space="0" w:color="auto"/>
            </w:tcBorders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/</w:t>
            </w:r>
          </w:p>
        </w:tc>
        <w:tc>
          <w:tcPr>
            <w:tcW w:w="1417" w:type="dxa"/>
            <w:tcBorders>
              <w:bottom w:val="dotted" w:sz="12" w:space="0" w:color="auto"/>
            </w:tcBorders>
            <w:noWrap/>
            <w:vAlign w:val="bottom"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left"/>
              <w:rPr>
                <w:rFonts w:cs="Courier New"/>
                <w:sz w:val="24"/>
                <w:szCs w:val="24"/>
                <w:lang w:val="ro-RO"/>
              </w:rPr>
            </w:pPr>
            <w:r w:rsidRPr="003D707E">
              <w:rPr>
                <w:rFonts w:cs="Courier New"/>
                <w:sz w:val="24"/>
                <w:szCs w:val="24"/>
                <w:lang w:val="ro-RO"/>
              </w:rPr>
              <w:t>*</w:t>
            </w:r>
            <w:r w:rsidRPr="003D707E">
              <w:rPr>
                <w:rFonts w:cs="Courier New"/>
                <w:sz w:val="24"/>
                <w:szCs w:val="24"/>
                <w:vertAlign w:val="superscript"/>
                <w:lang w:val="ro-RO"/>
              </w:rPr>
              <w:t>1)</w:t>
            </w:r>
          </w:p>
        </w:tc>
      </w:tr>
      <w:tr w:rsidR="00F244B9" w:rsidRPr="003D707E" w:rsidTr="005863D8">
        <w:trPr>
          <w:trHeight w:hRule="exact" w:val="85"/>
        </w:trPr>
        <w:tc>
          <w:tcPr>
            <w:tcW w:w="425" w:type="dxa"/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851" w:type="dxa"/>
            <w:tcBorders>
              <w:top w:val="dotted" w:sz="12" w:space="0" w:color="auto"/>
            </w:tcBorders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2" w:type="dxa"/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tcBorders>
              <w:top w:val="dotted" w:sz="12" w:space="0" w:color="auto"/>
            </w:tcBorders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  <w:tc>
          <w:tcPr>
            <w:tcW w:w="241" w:type="dxa"/>
            <w:noWrap/>
          </w:tcPr>
          <w:p w:rsidR="00F244B9" w:rsidRPr="003D707E" w:rsidRDefault="00F244B9" w:rsidP="005863D8">
            <w:pPr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cs="Courier New"/>
                <w:sz w:val="24"/>
                <w:szCs w:val="24"/>
                <w:lang w:val="ro-RO"/>
              </w:rPr>
            </w:pPr>
          </w:p>
        </w:tc>
      </w:tr>
    </w:tbl>
    <w:p w:rsidR="00F244B9" w:rsidRPr="00593A1C" w:rsidRDefault="00F244B9" w:rsidP="00F244B9">
      <w:pPr>
        <w:ind w:left="851"/>
        <w:rPr>
          <w:sz w:val="24"/>
          <w:szCs w:val="24"/>
          <w:lang w:val="ro-RO"/>
        </w:rPr>
      </w:pPr>
    </w:p>
    <w:p w:rsidR="00F244B9" w:rsidRDefault="00F244B9" w:rsidP="00F244B9">
      <w:pPr>
        <w:autoSpaceDE w:val="0"/>
        <w:autoSpaceDN w:val="0"/>
        <w:adjustRightInd w:val="0"/>
        <w:spacing w:after="0" w:line="240" w:lineRule="auto"/>
        <w:ind w:left="851"/>
        <w:jc w:val="left"/>
        <w:rPr>
          <w:b/>
          <w:sz w:val="24"/>
          <w:szCs w:val="24"/>
          <w:lang w:val="ro-RO"/>
        </w:rPr>
      </w:pPr>
    </w:p>
    <w:p w:rsidR="00391EB4" w:rsidRPr="00B6134F" w:rsidRDefault="00391EB4" w:rsidP="00A11241">
      <w:pPr>
        <w:autoSpaceDE w:val="0"/>
        <w:autoSpaceDN w:val="0"/>
        <w:adjustRightInd w:val="0"/>
        <w:spacing w:after="0" w:line="240" w:lineRule="auto"/>
        <w:ind w:left="851"/>
        <w:jc w:val="left"/>
        <w:rPr>
          <w:b/>
          <w:sz w:val="24"/>
          <w:szCs w:val="24"/>
          <w:lang w:val="ro-RO"/>
        </w:rPr>
      </w:pPr>
    </w:p>
    <w:p w:rsidR="00DD473E" w:rsidRPr="00B6134F" w:rsidRDefault="00762829" w:rsidP="00D07F85">
      <w:pPr>
        <w:autoSpaceDE w:val="0"/>
        <w:autoSpaceDN w:val="0"/>
        <w:adjustRightInd w:val="0"/>
        <w:spacing w:after="0" w:line="240" w:lineRule="auto"/>
        <w:ind w:left="2410" w:hanging="992"/>
        <w:rPr>
          <w:rFonts w:cs="Courier New"/>
          <w:b/>
          <w:sz w:val="24"/>
          <w:szCs w:val="24"/>
          <w:lang w:val="ro-RO"/>
        </w:rPr>
      </w:pPr>
      <w:r w:rsidRPr="00B6134F">
        <w:rPr>
          <w:b/>
          <w:sz w:val="24"/>
          <w:szCs w:val="24"/>
          <w:lang w:val="ro-RO"/>
        </w:rPr>
        <w:t xml:space="preserve">Către: </w:t>
      </w:r>
      <w:r w:rsidRPr="00B6134F">
        <w:rPr>
          <w:b/>
          <w:sz w:val="24"/>
          <w:szCs w:val="24"/>
          <w:lang w:val="ro-RO"/>
        </w:rPr>
        <w:tab/>
      </w:r>
      <w:r w:rsidR="00DD473E" w:rsidRPr="00B6134F">
        <w:rPr>
          <w:rFonts w:cs="Courier New"/>
          <w:b/>
          <w:sz w:val="24"/>
          <w:szCs w:val="24"/>
          <w:lang w:val="ro-RO"/>
        </w:rPr>
        <w:t xml:space="preserve">Comisia de abilitare a serviciilor externe de prevenire şi protecţie şi de avizare a documentaţiilor cu caracter tehnic de informare şi instruire în domeniul securităţii şi sănătăţii în muncă din cadrul Inspectoratului Teritorial de Muncă </w:t>
      </w:r>
      <w:r w:rsidR="00BD2B76">
        <w:rPr>
          <w:rFonts w:cs="Courier New"/>
          <w:b/>
          <w:sz w:val="24"/>
          <w:szCs w:val="24"/>
          <w:lang w:val="ro-RO"/>
        </w:rPr>
        <w:t>Iaşi</w:t>
      </w:r>
    </w:p>
    <w:p w:rsidR="00762829" w:rsidRPr="00B6134F" w:rsidRDefault="00762829" w:rsidP="00A11241">
      <w:pPr>
        <w:ind w:left="851"/>
        <w:jc w:val="left"/>
        <w:rPr>
          <w:b/>
          <w:sz w:val="24"/>
          <w:szCs w:val="24"/>
          <w:lang w:val="ro-RO"/>
        </w:rPr>
      </w:pPr>
    </w:p>
    <w:p w:rsidR="00762829" w:rsidRDefault="00762829" w:rsidP="00A11241">
      <w:pPr>
        <w:ind w:left="851"/>
        <w:rPr>
          <w:sz w:val="24"/>
          <w:szCs w:val="24"/>
          <w:lang w:val="ro-RO"/>
        </w:rPr>
      </w:pPr>
    </w:p>
    <w:tbl>
      <w:tblPr>
        <w:tblW w:w="9591" w:type="dxa"/>
        <w:tblInd w:w="1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6"/>
        <w:gridCol w:w="3216"/>
        <w:gridCol w:w="321"/>
        <w:gridCol w:w="1276"/>
        <w:gridCol w:w="1359"/>
        <w:gridCol w:w="58"/>
        <w:gridCol w:w="178"/>
        <w:gridCol w:w="1345"/>
        <w:gridCol w:w="272"/>
      </w:tblGrid>
      <w:tr w:rsidR="00F34414" w:rsidRPr="005863D8" w:rsidTr="00CF531A">
        <w:trPr>
          <w:trHeight w:hRule="exact" w:val="284"/>
        </w:trPr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:rsidR="00F34414" w:rsidRPr="005863D8" w:rsidRDefault="00F34414" w:rsidP="00CF531A">
            <w:pPr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5863D8">
              <w:rPr>
                <w:sz w:val="24"/>
                <w:szCs w:val="24"/>
                <w:lang w:val="ro-RO"/>
              </w:rPr>
              <w:t>Subsemnatul</w:t>
            </w:r>
          </w:p>
        </w:tc>
        <w:tc>
          <w:tcPr>
            <w:tcW w:w="6172" w:type="dxa"/>
            <w:gridSpan w:val="4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F34414" w:rsidRPr="005863D8" w:rsidRDefault="00F34414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F34414" w:rsidRPr="005863D8" w:rsidRDefault="00F34414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  <w:r w:rsidRPr="005863D8">
              <w:rPr>
                <w:sz w:val="24"/>
                <w:szCs w:val="24"/>
                <w:lang w:val="ro-RO"/>
              </w:rPr>
              <w:t>,</w:t>
            </w:r>
          </w:p>
        </w:tc>
        <w:tc>
          <w:tcPr>
            <w:tcW w:w="16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:rsidR="00F34414" w:rsidRPr="005863D8" w:rsidRDefault="00F34414" w:rsidP="00D55509">
            <w:pPr>
              <w:spacing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5863D8">
              <w:rPr>
                <w:sz w:val="24"/>
                <w:szCs w:val="24"/>
                <w:lang w:val="ro-RO"/>
              </w:rPr>
              <w:t>conducător al</w:t>
            </w:r>
          </w:p>
        </w:tc>
      </w:tr>
      <w:tr w:rsidR="001C7508" w:rsidRPr="005863D8" w:rsidTr="00CF531A">
        <w:trPr>
          <w:trHeight w:hRule="exact" w:val="284"/>
        </w:trPr>
        <w:tc>
          <w:tcPr>
            <w:tcW w:w="47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:rsidR="001C7508" w:rsidRPr="005863D8" w:rsidRDefault="00D55509" w:rsidP="00CF531A">
            <w:pPr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B6134F">
              <w:rPr>
                <w:sz w:val="24"/>
                <w:szCs w:val="24"/>
                <w:lang w:val="ro-RO"/>
              </w:rPr>
              <w:t>serviciului extern de prevenire şi protecţie</w:t>
            </w:r>
          </w:p>
        </w:tc>
        <w:tc>
          <w:tcPr>
            <w:tcW w:w="4537" w:type="dxa"/>
            <w:gridSpan w:val="6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1C7508" w:rsidRPr="005863D8" w:rsidRDefault="001C7508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1C7508" w:rsidRPr="005863D8" w:rsidRDefault="00D55509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,</w:t>
            </w:r>
          </w:p>
        </w:tc>
      </w:tr>
      <w:tr w:rsidR="00D55509" w:rsidRPr="005863D8" w:rsidTr="00CF531A">
        <w:trPr>
          <w:trHeight w:hRule="exact" w:val="284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:rsidR="00D55509" w:rsidRPr="005863D8" w:rsidRDefault="00D55509" w:rsidP="00CF531A">
            <w:pPr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B6134F">
              <w:rPr>
                <w:sz w:val="24"/>
                <w:szCs w:val="24"/>
                <w:lang w:val="ro-RO"/>
              </w:rPr>
              <w:t>solicit reînnoirea certificatului de</w:t>
            </w:r>
            <w:r>
              <w:rPr>
                <w:sz w:val="24"/>
                <w:szCs w:val="24"/>
                <w:lang w:val="ro-RO"/>
              </w:rPr>
              <w:t xml:space="preserve"> a</w:t>
            </w:r>
            <w:r w:rsidRPr="00B6134F">
              <w:rPr>
                <w:sz w:val="24"/>
                <w:szCs w:val="24"/>
                <w:lang w:val="ro-RO"/>
              </w:rPr>
              <w:t>bilitare nr.</w:t>
            </w:r>
          </w:p>
        </w:tc>
        <w:tc>
          <w:tcPr>
            <w:tcW w:w="1276" w:type="dxa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55509" w:rsidRPr="005863D8" w:rsidRDefault="00D55509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  <w:vAlign w:val="bottom"/>
          </w:tcPr>
          <w:p w:rsidR="00D55509" w:rsidRPr="005863D8" w:rsidRDefault="00D55509" w:rsidP="00D55509">
            <w:pPr>
              <w:spacing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B6134F">
              <w:rPr>
                <w:sz w:val="24"/>
                <w:szCs w:val="24"/>
                <w:lang w:val="ro-RO"/>
              </w:rPr>
              <w:t>din data de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dotted" w:sz="12" w:space="0" w:color="auto"/>
              <w:right w:val="nil"/>
            </w:tcBorders>
            <w:noWrap/>
            <w:tcMar>
              <w:left w:w="28" w:type="dxa"/>
              <w:right w:w="28" w:type="dxa"/>
            </w:tcMar>
          </w:tcPr>
          <w:p w:rsidR="00D55509" w:rsidRPr="005863D8" w:rsidRDefault="00D55509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28" w:type="dxa"/>
              <w:right w:w="28" w:type="dxa"/>
            </w:tcMar>
          </w:tcPr>
          <w:p w:rsidR="00D55509" w:rsidRPr="005863D8" w:rsidRDefault="00D55509" w:rsidP="00D55509">
            <w:pPr>
              <w:spacing w:line="240" w:lineRule="auto"/>
              <w:ind w:left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,</w:t>
            </w:r>
          </w:p>
        </w:tc>
      </w:tr>
    </w:tbl>
    <w:p w:rsidR="007002FE" w:rsidRPr="00B6134F" w:rsidRDefault="007002FE" w:rsidP="00751ABA">
      <w:pPr>
        <w:tabs>
          <w:tab w:val="left" w:pos="7655"/>
        </w:tabs>
        <w:ind w:left="1418"/>
        <w:jc w:val="left"/>
        <w:rPr>
          <w:sz w:val="24"/>
          <w:szCs w:val="24"/>
          <w:lang w:val="ro-RO"/>
        </w:rPr>
      </w:pPr>
      <w:r w:rsidRPr="00B6134F">
        <w:rPr>
          <w:sz w:val="24"/>
          <w:szCs w:val="24"/>
          <w:lang w:val="ro-RO"/>
        </w:rPr>
        <w:t xml:space="preserve">în temeiul art. 42 din </w:t>
      </w:r>
      <w:r w:rsidRPr="00B6134F">
        <w:rPr>
          <w:i/>
          <w:sz w:val="24"/>
          <w:szCs w:val="24"/>
          <w:lang w:val="ro-RO"/>
        </w:rPr>
        <w:t>Normele metodologice de aplicare a prevederilor</w:t>
      </w:r>
      <w:r w:rsidRPr="00B6134F">
        <w:rPr>
          <w:sz w:val="24"/>
          <w:szCs w:val="24"/>
          <w:lang w:val="ro-RO"/>
        </w:rPr>
        <w:t xml:space="preserve"> </w:t>
      </w:r>
      <w:r w:rsidRPr="00B6134F">
        <w:rPr>
          <w:i/>
          <w:sz w:val="24"/>
          <w:szCs w:val="24"/>
          <w:lang w:val="ro-RO"/>
        </w:rPr>
        <w:t>Legii securităţii şi sănătăţii în muncă nr. 319/2006</w:t>
      </w:r>
      <w:r w:rsidRPr="00B6134F">
        <w:rPr>
          <w:sz w:val="24"/>
          <w:szCs w:val="24"/>
          <w:lang w:val="ro-RO"/>
        </w:rPr>
        <w:t xml:space="preserve">, aprobate prin </w:t>
      </w:r>
      <w:r w:rsidRPr="00B6134F">
        <w:rPr>
          <w:i/>
          <w:sz w:val="24"/>
          <w:szCs w:val="24"/>
          <w:lang w:val="ro-RO"/>
        </w:rPr>
        <w:t>Hotărârea Guvernului nr. 1425/2006</w:t>
      </w:r>
      <w:r w:rsidRPr="00B6134F">
        <w:rPr>
          <w:sz w:val="24"/>
          <w:szCs w:val="24"/>
          <w:lang w:val="ro-RO"/>
        </w:rPr>
        <w:t>, cu modificările şi completările ulterioare, ca urmare a modificării condiţiilor în baza cărora acesta a fost emis.</w:t>
      </w:r>
    </w:p>
    <w:p w:rsidR="007002FE" w:rsidRPr="00B6134F" w:rsidRDefault="007002FE" w:rsidP="007002FE">
      <w:pPr>
        <w:tabs>
          <w:tab w:val="left" w:pos="7655"/>
        </w:tabs>
        <w:ind w:left="1418"/>
        <w:rPr>
          <w:sz w:val="24"/>
          <w:szCs w:val="24"/>
          <w:lang w:val="ro-RO"/>
        </w:rPr>
      </w:pPr>
      <w:r w:rsidRPr="00B6134F">
        <w:rPr>
          <w:sz w:val="24"/>
          <w:szCs w:val="24"/>
          <w:lang w:val="ro-RO"/>
        </w:rPr>
        <w:t>Anexez la prezenta cerere un număr de ... documente care atestă modificarea condiţiilor iniţiale, pe care vă rog să le analizaţi.</w:t>
      </w:r>
    </w:p>
    <w:p w:rsidR="00CF531A" w:rsidRPr="00B6134F" w:rsidRDefault="007002FE" w:rsidP="002F68B4">
      <w:pPr>
        <w:tabs>
          <w:tab w:val="left" w:pos="7655"/>
        </w:tabs>
        <w:spacing w:after="0"/>
        <w:ind w:left="1418"/>
        <w:rPr>
          <w:sz w:val="24"/>
          <w:szCs w:val="24"/>
          <w:lang w:val="ro-RO"/>
        </w:rPr>
      </w:pPr>
      <w:r w:rsidRPr="00B6134F">
        <w:rPr>
          <w:sz w:val="24"/>
          <w:szCs w:val="24"/>
          <w:lang w:val="ro-RO"/>
        </w:rPr>
        <w:t xml:space="preserve">Declar pe propria răspundere că celelalte condiţii probate prin documentele din dosarul </w:t>
      </w:r>
    </w:p>
    <w:tbl>
      <w:tblPr>
        <w:tblW w:w="0" w:type="auto"/>
        <w:tblInd w:w="141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298"/>
        <w:gridCol w:w="266"/>
        <w:gridCol w:w="1932"/>
        <w:gridCol w:w="2823"/>
        <w:gridCol w:w="236"/>
        <w:gridCol w:w="707"/>
        <w:gridCol w:w="990"/>
        <w:gridCol w:w="1331"/>
      </w:tblGrid>
      <w:tr w:rsidR="002F68B4" w:rsidRPr="00254794" w:rsidTr="00254794">
        <w:trPr>
          <w:trHeight w:hRule="exact" w:val="284"/>
        </w:trPr>
        <w:tc>
          <w:tcPr>
            <w:tcW w:w="3496" w:type="dxa"/>
            <w:gridSpan w:val="3"/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254794">
              <w:rPr>
                <w:sz w:val="24"/>
                <w:szCs w:val="24"/>
                <w:lang w:val="ro-RO"/>
              </w:rPr>
              <w:t>de abilitare/reînnoire, depus la</w:t>
            </w:r>
          </w:p>
        </w:tc>
        <w:tc>
          <w:tcPr>
            <w:tcW w:w="2823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236" w:type="dxa"/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254794">
              <w:rPr>
                <w:sz w:val="24"/>
                <w:szCs w:val="24"/>
                <w:lang w:val="ro-RO"/>
              </w:rPr>
              <w:t>,</w:t>
            </w:r>
          </w:p>
        </w:tc>
        <w:tc>
          <w:tcPr>
            <w:tcW w:w="707" w:type="dxa"/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254794">
              <w:rPr>
                <w:sz w:val="24"/>
                <w:szCs w:val="24"/>
                <w:lang w:val="ro-RO"/>
              </w:rPr>
              <w:t>cu nr.</w:t>
            </w:r>
          </w:p>
        </w:tc>
        <w:tc>
          <w:tcPr>
            <w:tcW w:w="990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1331" w:type="dxa"/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254794">
              <w:rPr>
                <w:sz w:val="24"/>
                <w:szCs w:val="24"/>
                <w:lang w:val="ro-RO"/>
              </w:rPr>
              <w:t>din data de</w:t>
            </w:r>
          </w:p>
        </w:tc>
      </w:tr>
      <w:tr w:rsidR="002F68B4" w:rsidRPr="00254794" w:rsidTr="00254794">
        <w:trPr>
          <w:trHeight w:hRule="exact" w:val="284"/>
        </w:trPr>
        <w:tc>
          <w:tcPr>
            <w:tcW w:w="1298" w:type="dxa"/>
            <w:tcBorders>
              <w:bottom w:val="dotted" w:sz="12" w:space="0" w:color="auto"/>
            </w:tcBorders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</w:p>
        </w:tc>
        <w:tc>
          <w:tcPr>
            <w:tcW w:w="266" w:type="dxa"/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254794">
              <w:rPr>
                <w:sz w:val="24"/>
                <w:szCs w:val="24"/>
                <w:lang w:val="ro-RO"/>
              </w:rPr>
              <w:t>,</w:t>
            </w:r>
          </w:p>
        </w:tc>
        <w:tc>
          <w:tcPr>
            <w:tcW w:w="8019" w:type="dxa"/>
            <w:gridSpan w:val="6"/>
            <w:noWrap/>
            <w:tcMar>
              <w:left w:w="28" w:type="dxa"/>
              <w:right w:w="28" w:type="dxa"/>
            </w:tcMar>
            <w:vAlign w:val="bottom"/>
          </w:tcPr>
          <w:p w:rsidR="002F68B4" w:rsidRPr="00254794" w:rsidRDefault="002F68B4" w:rsidP="00254794">
            <w:pPr>
              <w:tabs>
                <w:tab w:val="left" w:pos="7655"/>
              </w:tabs>
              <w:spacing w:after="0" w:line="240" w:lineRule="auto"/>
              <w:ind w:left="0"/>
              <w:jc w:val="left"/>
              <w:rPr>
                <w:sz w:val="24"/>
                <w:szCs w:val="24"/>
                <w:lang w:val="ro-RO"/>
              </w:rPr>
            </w:pPr>
            <w:r w:rsidRPr="00254794">
              <w:rPr>
                <w:sz w:val="24"/>
                <w:szCs w:val="24"/>
                <w:lang w:val="ro-RO"/>
              </w:rPr>
              <w:t>au rămas neschimbate.</w:t>
            </w:r>
          </w:p>
        </w:tc>
      </w:tr>
    </w:tbl>
    <w:p w:rsidR="00391EB4" w:rsidRPr="00B6134F" w:rsidRDefault="00391EB4" w:rsidP="003B1418">
      <w:pPr>
        <w:autoSpaceDE w:val="0"/>
        <w:autoSpaceDN w:val="0"/>
        <w:adjustRightInd w:val="0"/>
        <w:spacing w:after="0" w:line="240" w:lineRule="auto"/>
        <w:ind w:left="1134"/>
        <w:rPr>
          <w:rFonts w:cs="Courier New"/>
          <w:sz w:val="24"/>
          <w:szCs w:val="24"/>
          <w:lang w:val="ro-RO"/>
        </w:rPr>
      </w:pPr>
    </w:p>
    <w:p w:rsidR="00562936" w:rsidRPr="00B6134F" w:rsidRDefault="00391EB4" w:rsidP="00240B4C">
      <w:pPr>
        <w:ind w:left="1134" w:firstLine="284"/>
        <w:rPr>
          <w:sz w:val="24"/>
          <w:szCs w:val="24"/>
          <w:lang w:val="ro-RO"/>
        </w:rPr>
      </w:pPr>
      <w:r w:rsidRPr="00B6134F">
        <w:rPr>
          <w:sz w:val="24"/>
          <w:szCs w:val="24"/>
          <w:lang w:val="ro-RO"/>
        </w:rPr>
        <w:t>Solicitant*</w:t>
      </w:r>
      <w:r w:rsidR="00FA7B5C" w:rsidRPr="00FA7B5C">
        <w:rPr>
          <w:sz w:val="24"/>
          <w:szCs w:val="24"/>
          <w:vertAlign w:val="superscript"/>
          <w:lang w:val="ro-RO"/>
        </w:rPr>
        <w:t>2</w:t>
      </w:r>
      <w:r w:rsidRPr="00B6134F">
        <w:rPr>
          <w:sz w:val="24"/>
          <w:szCs w:val="24"/>
          <w:vertAlign w:val="superscript"/>
          <w:lang w:val="ro-RO"/>
        </w:rPr>
        <w:t>)</w:t>
      </w:r>
      <w:r w:rsidRPr="00B6134F">
        <w:rPr>
          <w:sz w:val="24"/>
          <w:szCs w:val="24"/>
          <w:lang w:val="ro-RO"/>
        </w:rPr>
        <w:t>,</w:t>
      </w:r>
    </w:p>
    <w:tbl>
      <w:tblPr>
        <w:tblW w:w="6629" w:type="dxa"/>
        <w:tblInd w:w="1418" w:type="dxa"/>
        <w:tblBorders>
          <w:bottom w:val="dotted" w:sz="12" w:space="0" w:color="auto"/>
        </w:tblBorders>
        <w:tblLook w:val="04A0"/>
      </w:tblPr>
      <w:tblGrid>
        <w:gridCol w:w="6629"/>
      </w:tblGrid>
      <w:tr w:rsidR="00F244B9" w:rsidRPr="003D707E" w:rsidTr="005863D8">
        <w:trPr>
          <w:trHeight w:hRule="exact" w:val="340"/>
        </w:trPr>
        <w:tc>
          <w:tcPr>
            <w:tcW w:w="6629" w:type="dxa"/>
            <w:tcBorders>
              <w:bottom w:val="dotted" w:sz="12" w:space="0" w:color="auto"/>
            </w:tcBorders>
            <w:noWrap/>
          </w:tcPr>
          <w:p w:rsidR="00F244B9" w:rsidRPr="003D707E" w:rsidRDefault="00F244B9" w:rsidP="005863D8">
            <w:pPr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F244B9" w:rsidRPr="003D707E" w:rsidTr="005863D8">
        <w:trPr>
          <w:trHeight w:hRule="exact" w:val="340"/>
        </w:trPr>
        <w:tc>
          <w:tcPr>
            <w:tcW w:w="6629" w:type="dxa"/>
            <w:tcBorders>
              <w:top w:val="dotted" w:sz="12" w:space="0" w:color="auto"/>
              <w:bottom w:val="dotted" w:sz="12" w:space="0" w:color="auto"/>
            </w:tcBorders>
            <w:noWrap/>
          </w:tcPr>
          <w:p w:rsidR="00F244B9" w:rsidRPr="003D707E" w:rsidRDefault="00F244B9" w:rsidP="005863D8">
            <w:pPr>
              <w:ind w:left="0"/>
              <w:rPr>
                <w:sz w:val="24"/>
                <w:szCs w:val="24"/>
                <w:lang w:val="ro-RO"/>
              </w:rPr>
            </w:pPr>
          </w:p>
        </w:tc>
      </w:tr>
      <w:tr w:rsidR="00F244B9" w:rsidRPr="003D707E" w:rsidTr="005863D8">
        <w:trPr>
          <w:trHeight w:hRule="exact" w:val="340"/>
        </w:trPr>
        <w:tc>
          <w:tcPr>
            <w:tcW w:w="6629" w:type="dxa"/>
            <w:tcBorders>
              <w:top w:val="dotted" w:sz="12" w:space="0" w:color="auto"/>
            </w:tcBorders>
            <w:noWrap/>
          </w:tcPr>
          <w:p w:rsidR="00F244B9" w:rsidRPr="003D707E" w:rsidRDefault="00F244B9" w:rsidP="005863D8">
            <w:pPr>
              <w:ind w:left="0"/>
              <w:rPr>
                <w:sz w:val="24"/>
                <w:szCs w:val="24"/>
                <w:lang w:val="ro-RO"/>
              </w:rPr>
            </w:pPr>
          </w:p>
        </w:tc>
      </w:tr>
    </w:tbl>
    <w:p w:rsidR="00594540" w:rsidRPr="00B6134F" w:rsidRDefault="00594540" w:rsidP="00690EB0">
      <w:pPr>
        <w:shd w:val="clear" w:color="auto" w:fill="FFFFFF"/>
        <w:ind w:left="0"/>
        <w:jc w:val="center"/>
        <w:rPr>
          <w:noProof/>
          <w:color w:val="222222"/>
          <w:sz w:val="16"/>
          <w:szCs w:val="16"/>
          <w:lang w:val="ro-RO"/>
        </w:rPr>
      </w:pPr>
    </w:p>
    <w:sectPr w:rsidR="00594540" w:rsidRPr="00B6134F" w:rsidSect="001E6F64">
      <w:footerReference w:type="default" r:id="rId7"/>
      <w:headerReference w:type="first" r:id="rId8"/>
      <w:footerReference w:type="first" r:id="rId9"/>
      <w:pgSz w:w="11909" w:h="16834" w:code="9"/>
      <w:pgMar w:top="284" w:right="561" w:bottom="1701" w:left="403" w:header="459" w:footer="45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34FE" w:rsidRDefault="00F234FE" w:rsidP="00CD5B3B">
      <w:r>
        <w:separator/>
      </w:r>
    </w:p>
  </w:endnote>
  <w:endnote w:type="continuationSeparator" w:id="0">
    <w:p w:rsidR="00F234FE" w:rsidRDefault="00F234FE" w:rsidP="00CD5B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>Str. Matei Voievod, nr. 14, Sector 2</w:t>
    </w:r>
    <w:r w:rsidR="00CF01DC">
      <w:rPr>
        <w:sz w:val="14"/>
        <w:szCs w:val="14"/>
      </w:rPr>
      <w:t>, Bucureş</w:t>
    </w:r>
    <w:r w:rsidRPr="00E562FC">
      <w:rPr>
        <w:sz w:val="14"/>
        <w:szCs w:val="14"/>
      </w:rPr>
      <w:t>ti</w:t>
    </w:r>
    <w:r w:rsidR="00594540">
      <w:rPr>
        <w:sz w:val="14"/>
        <w:szCs w:val="14"/>
      </w:rPr>
      <w:t xml:space="preserve">                                                                                                                                              </w:t>
    </w:r>
    <w:r w:rsidR="00594540" w:rsidRPr="00594540">
      <w:rPr>
        <w:sz w:val="14"/>
        <w:szCs w:val="14"/>
      </w:rPr>
      <w:fldChar w:fldCharType="begin"/>
    </w:r>
    <w:r w:rsidR="00594540" w:rsidRPr="00594540">
      <w:rPr>
        <w:sz w:val="14"/>
        <w:szCs w:val="14"/>
      </w:rPr>
      <w:instrText xml:space="preserve"> PAGE   \* MERGEFORMAT </w:instrText>
    </w:r>
    <w:r w:rsidR="00594540" w:rsidRPr="00594540">
      <w:rPr>
        <w:sz w:val="14"/>
        <w:szCs w:val="14"/>
      </w:rPr>
      <w:fldChar w:fldCharType="separate"/>
    </w:r>
    <w:r w:rsidR="002F68B4">
      <w:rPr>
        <w:noProof/>
        <w:sz w:val="14"/>
        <w:szCs w:val="14"/>
      </w:rPr>
      <w:t>2</w:t>
    </w:r>
    <w:r w:rsidR="00594540" w:rsidRPr="00594540">
      <w:rPr>
        <w:noProof/>
        <w:sz w:val="14"/>
        <w:szCs w:val="14"/>
      </w:rPr>
      <w:fldChar w:fldCharType="end"/>
    </w:r>
    <w:r>
      <w:rPr>
        <w:sz w:val="14"/>
        <w:szCs w:val="14"/>
      </w:rPr>
      <w:tab/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r>
      <w:rPr>
        <w:sz w:val="14"/>
        <w:szCs w:val="14"/>
      </w:rPr>
      <w:t xml:space="preserve">Tel.: +4 021 302 70 31; fax: +4 021 </w:t>
    </w:r>
    <w:r w:rsidRPr="00484F1F">
      <w:rPr>
        <w:sz w:val="14"/>
        <w:szCs w:val="14"/>
      </w:rPr>
      <w:t>252</w:t>
    </w:r>
    <w:r>
      <w:rPr>
        <w:sz w:val="14"/>
        <w:szCs w:val="14"/>
      </w:rPr>
      <w:t xml:space="preserve"> </w:t>
    </w:r>
    <w:r w:rsidRPr="00484F1F">
      <w:rPr>
        <w:sz w:val="14"/>
        <w:szCs w:val="14"/>
      </w:rPr>
      <w:t>00</w:t>
    </w:r>
    <w:r>
      <w:rPr>
        <w:sz w:val="14"/>
        <w:szCs w:val="14"/>
      </w:rPr>
      <w:t xml:space="preserve"> </w:t>
    </w:r>
    <w:r w:rsidR="00406EEB">
      <w:rPr>
        <w:sz w:val="14"/>
        <w:szCs w:val="14"/>
      </w:rPr>
      <w:t>97</w:t>
    </w:r>
  </w:p>
  <w:p w:rsidR="00484F1F" w:rsidRPr="00E562FC" w:rsidRDefault="00484F1F" w:rsidP="00484F1F">
    <w:pPr>
      <w:pStyle w:val="Subsol"/>
      <w:spacing w:after="0"/>
      <w:rPr>
        <w:sz w:val="14"/>
        <w:szCs w:val="14"/>
      </w:rPr>
    </w:pPr>
    <w:smartTag w:uri="urn:schemas-microsoft-com:office:smarttags" w:element="PersonName">
      <w:r>
        <w:rPr>
          <w:sz w:val="14"/>
          <w:szCs w:val="14"/>
        </w:rPr>
        <w:t>comunicare@inspectiamuncii</w:t>
      </w:r>
      <w:r w:rsidRPr="00E562FC">
        <w:rPr>
          <w:sz w:val="14"/>
          <w:szCs w:val="14"/>
        </w:rPr>
        <w:t>.ro</w:t>
      </w:r>
    </w:smartTag>
  </w:p>
  <w:p w:rsidR="00766E0E" w:rsidRPr="00484F1F" w:rsidRDefault="00EA0F4D" w:rsidP="00484F1F">
    <w:pPr>
      <w:pStyle w:val="Subsol"/>
      <w:spacing w:after="0"/>
      <w:rPr>
        <w:b/>
        <w:sz w:val="14"/>
        <w:szCs w:val="14"/>
      </w:rPr>
    </w:pPr>
    <w:hyperlink r:id="rId1" w:history="1">
      <w:r w:rsidRPr="00B041FB">
        <w:rPr>
          <w:rStyle w:val="Hyperlink"/>
          <w:b/>
          <w:sz w:val="14"/>
          <w:szCs w:val="14"/>
        </w:rPr>
        <w:t>www.inspectiamuncii.ro</w:t>
      </w:r>
    </w:hyperlink>
    <w:r w:rsidR="00594540">
      <w:rPr>
        <w:b/>
        <w:sz w:val="14"/>
        <w:szCs w:val="14"/>
      </w:rPr>
      <w:t xml:space="preserve">          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C49" w:rsidRPr="00B6134F" w:rsidRDefault="001C0C49" w:rsidP="005D7F14">
    <w:pPr>
      <w:autoSpaceDE w:val="0"/>
      <w:autoSpaceDN w:val="0"/>
      <w:adjustRightInd w:val="0"/>
      <w:spacing w:after="0" w:line="240" w:lineRule="auto"/>
      <w:ind w:left="1134" w:hanging="283"/>
      <w:rPr>
        <w:rFonts w:cs="Courier New"/>
        <w:sz w:val="18"/>
        <w:szCs w:val="18"/>
        <w:lang w:val="ro-RO"/>
      </w:rPr>
    </w:pPr>
    <w:r w:rsidRPr="007161D0">
      <w:rPr>
        <w:rFonts w:cs="Courier New"/>
        <w:sz w:val="18"/>
        <w:szCs w:val="18"/>
        <w:vertAlign w:val="superscript"/>
        <w:lang w:val="es-ES"/>
      </w:rPr>
      <w:t>*</w:t>
    </w:r>
    <w:r w:rsidRPr="00B6134F">
      <w:rPr>
        <w:rFonts w:cs="Courier New"/>
        <w:sz w:val="18"/>
        <w:szCs w:val="18"/>
        <w:vertAlign w:val="superscript"/>
        <w:lang w:val="ro-RO"/>
      </w:rPr>
      <w:t>1)</w:t>
    </w:r>
    <w:r w:rsidRPr="00B6134F">
      <w:rPr>
        <w:rFonts w:cs="Courier New"/>
        <w:sz w:val="18"/>
        <w:szCs w:val="18"/>
        <w:lang w:val="ro-RO"/>
      </w:rPr>
      <w:t xml:space="preserve"> Se va completa cu numărul şi data de înregistrare la solicitant.</w:t>
    </w:r>
  </w:p>
  <w:p w:rsidR="001C0C49" w:rsidRPr="00B455BF" w:rsidRDefault="001C0C49" w:rsidP="00EF01C6">
    <w:pPr>
      <w:autoSpaceDE w:val="0"/>
      <w:autoSpaceDN w:val="0"/>
      <w:adjustRightInd w:val="0"/>
      <w:spacing w:after="0" w:line="240" w:lineRule="auto"/>
      <w:ind w:left="1134" w:hanging="283"/>
      <w:rPr>
        <w:b/>
        <w:sz w:val="18"/>
        <w:szCs w:val="18"/>
        <w:lang w:val="es-ES"/>
      </w:rPr>
    </w:pPr>
    <w:r w:rsidRPr="00B6134F">
      <w:rPr>
        <w:rFonts w:cs="Courier New"/>
        <w:sz w:val="18"/>
        <w:szCs w:val="18"/>
        <w:vertAlign w:val="superscript"/>
        <w:lang w:val="ro-RO"/>
      </w:rPr>
      <w:t>*3)</w:t>
    </w:r>
    <w:r w:rsidRPr="00B6134F">
      <w:rPr>
        <w:rFonts w:cs="Courier New"/>
        <w:sz w:val="18"/>
        <w:szCs w:val="18"/>
        <w:lang w:val="ro-RO"/>
      </w:rPr>
      <w:t xml:space="preserve"> Se vor specifica funcţia, numele şi prenumele solicitantului sau ale reprezentantului său legal, se va semna şi ştampila.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34FE" w:rsidRDefault="00F234FE" w:rsidP="00CD5B3B">
      <w:r>
        <w:separator/>
      </w:r>
    </w:p>
  </w:footnote>
  <w:footnote w:type="continuationSeparator" w:id="0">
    <w:p w:rsidR="00F234FE" w:rsidRDefault="00F234FE" w:rsidP="00CD5B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935" w:type="dxa"/>
      <w:tblCellMar>
        <w:left w:w="0" w:type="dxa"/>
        <w:right w:w="0" w:type="dxa"/>
      </w:tblCellMar>
      <w:tblLook w:val="04A0"/>
    </w:tblPr>
    <w:tblGrid>
      <w:gridCol w:w="10915"/>
      <w:gridCol w:w="20"/>
    </w:tblGrid>
    <w:tr w:rsidR="00E562FC" w:rsidRPr="00795812" w:rsidTr="00795812">
      <w:tc>
        <w:tcPr>
          <w:tcW w:w="10915" w:type="dxa"/>
          <w:shd w:val="clear" w:color="auto" w:fill="auto"/>
        </w:tcPr>
        <w:p w:rsidR="00795812" w:rsidRDefault="00795812" w:rsidP="00795812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b/>
              <w:sz w:val="20"/>
              <w:szCs w:val="20"/>
              <w:lang w:val="it-IT"/>
            </w:rPr>
          </w:pPr>
          <w:r w:rsidRPr="00763724">
            <w:rPr>
              <w:rFonts w:cs="Courier New"/>
              <w:b/>
              <w:sz w:val="24"/>
              <w:szCs w:val="24"/>
              <w:lang w:val="es-ES"/>
            </w:rPr>
            <w:t>CERERE DE REÎNNOIRE A CERTIFICATULUI DE ABILITARE</w:t>
          </w:r>
          <w:r>
            <w:rPr>
              <w:b/>
              <w:sz w:val="20"/>
              <w:szCs w:val="20"/>
              <w:lang w:val="it-IT"/>
            </w:rPr>
            <w:t xml:space="preserve"> </w:t>
          </w:r>
        </w:p>
        <w:p w:rsidR="00853FB0" w:rsidRDefault="00853FB0" w:rsidP="00795812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b/>
              <w:sz w:val="20"/>
              <w:szCs w:val="20"/>
              <w:lang w:val="it-IT"/>
            </w:rPr>
          </w:pPr>
        </w:p>
        <w:p w:rsidR="00E562FC" w:rsidRDefault="00795812" w:rsidP="00795812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rFonts w:cs="Courier New"/>
              <w:sz w:val="20"/>
              <w:szCs w:val="20"/>
              <w:lang w:val="ro-RO"/>
            </w:rPr>
          </w:pPr>
          <w:r w:rsidRPr="00473E31">
            <w:rPr>
              <w:rFonts w:cs="Courier New"/>
              <w:sz w:val="20"/>
              <w:szCs w:val="20"/>
              <w:lang w:val="ro-RO"/>
            </w:rPr>
            <w:t>Durata de completare: aprox. 5 min</w:t>
          </w:r>
        </w:p>
        <w:p w:rsidR="00F25A48" w:rsidRDefault="00F25A48" w:rsidP="00F25A48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rFonts w:cs="Courier New"/>
              <w:sz w:val="20"/>
              <w:szCs w:val="20"/>
              <w:lang w:val="ro-RO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completare: olograf sau prin sisteme de tehnoredactare</w:t>
          </w:r>
        </w:p>
        <w:p w:rsidR="00F25A48" w:rsidRPr="00795812" w:rsidRDefault="00F25A48" w:rsidP="00F329DC">
          <w:pPr>
            <w:autoSpaceDE w:val="0"/>
            <w:autoSpaceDN w:val="0"/>
            <w:adjustRightInd w:val="0"/>
            <w:spacing w:after="0" w:line="240" w:lineRule="auto"/>
            <w:ind w:left="851" w:firstLine="567"/>
            <w:jc w:val="left"/>
            <w:rPr>
              <w:lang w:val="es-ES"/>
            </w:rPr>
          </w:pPr>
          <w:r>
            <w:rPr>
              <w:rFonts w:cs="Courier New"/>
              <w:sz w:val="20"/>
              <w:szCs w:val="20"/>
              <w:lang w:val="ro-RO"/>
            </w:rPr>
            <w:t>Modalitate de transmitere: prin po</w:t>
          </w:r>
          <w:r>
            <w:rPr>
              <w:rFonts w:ascii="Cambria Math" w:hAnsi="Cambria Math" w:cs="Cambria Math"/>
              <w:sz w:val="20"/>
              <w:szCs w:val="20"/>
              <w:lang w:val="ro-RO"/>
            </w:rPr>
            <w:t>ș</w:t>
          </w:r>
          <w:r>
            <w:rPr>
              <w:rFonts w:cs="Trebuchet MS"/>
              <w:sz w:val="20"/>
              <w:szCs w:val="20"/>
              <w:lang w:val="ro-RO"/>
            </w:rPr>
            <w:t>tă la adresa</w:t>
          </w:r>
          <w:r>
            <w:rPr>
              <w:rFonts w:cs="Courier New"/>
              <w:sz w:val="20"/>
              <w:szCs w:val="20"/>
              <w:lang w:val="ro-RO"/>
            </w:rPr>
            <w:t xml:space="preserve"> </w:t>
          </w:r>
          <w:r w:rsidR="00F329DC" w:rsidRPr="00BD2B76">
            <w:rPr>
              <w:rFonts w:cs="Courier New"/>
              <w:sz w:val="20"/>
              <w:szCs w:val="20"/>
              <w:u w:val="dottedHeavy"/>
              <w:lang w:val="ro-RO"/>
            </w:rPr>
            <w:t>Iaşi, str. Moara de Foc, nr.31</w:t>
          </w:r>
        </w:p>
      </w:tc>
      <w:tc>
        <w:tcPr>
          <w:tcW w:w="20" w:type="dxa"/>
          <w:shd w:val="clear" w:color="auto" w:fill="auto"/>
          <w:vAlign w:val="center"/>
        </w:tcPr>
        <w:p w:rsidR="00E562FC" w:rsidRPr="00795812" w:rsidRDefault="00E562FC" w:rsidP="00E562FC">
          <w:pPr>
            <w:pStyle w:val="MediumGrid21"/>
            <w:jc w:val="right"/>
            <w:rPr>
              <w:lang w:val="es-ES"/>
            </w:rPr>
          </w:pPr>
        </w:p>
      </w:tc>
    </w:tr>
  </w:tbl>
  <w:p w:rsidR="00F30F7B" w:rsidRPr="00795812" w:rsidRDefault="00F30F7B" w:rsidP="00853FB0">
    <w:pPr>
      <w:pStyle w:val="Antet"/>
      <w:ind w:left="0"/>
      <w:rPr>
        <w:noProof/>
        <w:lang w:val="es-E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20"/>
  <w:hyphenationZone w:val="425"/>
  <w:drawingGridHorizontalSpacing w:val="181"/>
  <w:drawingGridVerticalSpacing w:val="181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E2F2C"/>
    <w:rsid w:val="000173C6"/>
    <w:rsid w:val="00023DB8"/>
    <w:rsid w:val="00025FBF"/>
    <w:rsid w:val="000336E9"/>
    <w:rsid w:val="0004071F"/>
    <w:rsid w:val="00042E51"/>
    <w:rsid w:val="00066A1C"/>
    <w:rsid w:val="000836CA"/>
    <w:rsid w:val="00090064"/>
    <w:rsid w:val="00100F36"/>
    <w:rsid w:val="001112F4"/>
    <w:rsid w:val="00117D01"/>
    <w:rsid w:val="001343D0"/>
    <w:rsid w:val="001405DE"/>
    <w:rsid w:val="00140C0F"/>
    <w:rsid w:val="00142741"/>
    <w:rsid w:val="001531E5"/>
    <w:rsid w:val="00160E91"/>
    <w:rsid w:val="00191FB6"/>
    <w:rsid w:val="0019232C"/>
    <w:rsid w:val="001A57EF"/>
    <w:rsid w:val="001B560D"/>
    <w:rsid w:val="001B7393"/>
    <w:rsid w:val="001C0C49"/>
    <w:rsid w:val="001C3D4F"/>
    <w:rsid w:val="001C7508"/>
    <w:rsid w:val="001D7F86"/>
    <w:rsid w:val="001E363F"/>
    <w:rsid w:val="001E6F64"/>
    <w:rsid w:val="002060A4"/>
    <w:rsid w:val="00207222"/>
    <w:rsid w:val="00240877"/>
    <w:rsid w:val="00240B4C"/>
    <w:rsid w:val="0024101E"/>
    <w:rsid w:val="002426E4"/>
    <w:rsid w:val="00250656"/>
    <w:rsid w:val="00250DAD"/>
    <w:rsid w:val="00251502"/>
    <w:rsid w:val="00254794"/>
    <w:rsid w:val="002876BD"/>
    <w:rsid w:val="002909F7"/>
    <w:rsid w:val="002A5742"/>
    <w:rsid w:val="002C4E16"/>
    <w:rsid w:val="002C7A60"/>
    <w:rsid w:val="002F0FD3"/>
    <w:rsid w:val="002F44C0"/>
    <w:rsid w:val="002F68B4"/>
    <w:rsid w:val="003070E3"/>
    <w:rsid w:val="003151E9"/>
    <w:rsid w:val="00315FB8"/>
    <w:rsid w:val="00342B9A"/>
    <w:rsid w:val="00344DBD"/>
    <w:rsid w:val="003619E8"/>
    <w:rsid w:val="00372AB3"/>
    <w:rsid w:val="00373FE4"/>
    <w:rsid w:val="00376EF6"/>
    <w:rsid w:val="0038280B"/>
    <w:rsid w:val="00391EB4"/>
    <w:rsid w:val="0039342D"/>
    <w:rsid w:val="003B1418"/>
    <w:rsid w:val="003C7E4F"/>
    <w:rsid w:val="003E5164"/>
    <w:rsid w:val="00406EEB"/>
    <w:rsid w:val="00411BA5"/>
    <w:rsid w:val="0045761C"/>
    <w:rsid w:val="004714D6"/>
    <w:rsid w:val="00475B35"/>
    <w:rsid w:val="00484F1F"/>
    <w:rsid w:val="00493AD5"/>
    <w:rsid w:val="004A3EDE"/>
    <w:rsid w:val="004A538D"/>
    <w:rsid w:val="004A6CE3"/>
    <w:rsid w:val="004B2242"/>
    <w:rsid w:val="004B769B"/>
    <w:rsid w:val="004C252C"/>
    <w:rsid w:val="004D5CCD"/>
    <w:rsid w:val="004E6926"/>
    <w:rsid w:val="005253C4"/>
    <w:rsid w:val="00533E50"/>
    <w:rsid w:val="0053641E"/>
    <w:rsid w:val="00562936"/>
    <w:rsid w:val="00573A5C"/>
    <w:rsid w:val="0057501B"/>
    <w:rsid w:val="005863D8"/>
    <w:rsid w:val="00594540"/>
    <w:rsid w:val="005B3ADA"/>
    <w:rsid w:val="005D7F14"/>
    <w:rsid w:val="005E09F9"/>
    <w:rsid w:val="005E6FFA"/>
    <w:rsid w:val="0062697B"/>
    <w:rsid w:val="00630530"/>
    <w:rsid w:val="00656ED0"/>
    <w:rsid w:val="00677F23"/>
    <w:rsid w:val="00690EB0"/>
    <w:rsid w:val="006A263E"/>
    <w:rsid w:val="006B528B"/>
    <w:rsid w:val="006D0BB0"/>
    <w:rsid w:val="006E1F27"/>
    <w:rsid w:val="006F2058"/>
    <w:rsid w:val="006F6A3C"/>
    <w:rsid w:val="007002FE"/>
    <w:rsid w:val="0071143F"/>
    <w:rsid w:val="007161D0"/>
    <w:rsid w:val="0071739D"/>
    <w:rsid w:val="00722BEC"/>
    <w:rsid w:val="007348B2"/>
    <w:rsid w:val="00751ABA"/>
    <w:rsid w:val="0076262E"/>
    <w:rsid w:val="00762829"/>
    <w:rsid w:val="00763724"/>
    <w:rsid w:val="00766E0E"/>
    <w:rsid w:val="00775A06"/>
    <w:rsid w:val="00780427"/>
    <w:rsid w:val="007914E2"/>
    <w:rsid w:val="00793DDD"/>
    <w:rsid w:val="00795812"/>
    <w:rsid w:val="007A2BBA"/>
    <w:rsid w:val="007A6342"/>
    <w:rsid w:val="007B005F"/>
    <w:rsid w:val="007B0578"/>
    <w:rsid w:val="007B2E65"/>
    <w:rsid w:val="007E76F0"/>
    <w:rsid w:val="00805663"/>
    <w:rsid w:val="00814FA8"/>
    <w:rsid w:val="00830503"/>
    <w:rsid w:val="0083683B"/>
    <w:rsid w:val="0085373D"/>
    <w:rsid w:val="00853FB0"/>
    <w:rsid w:val="00872110"/>
    <w:rsid w:val="00873065"/>
    <w:rsid w:val="008831D9"/>
    <w:rsid w:val="00896CE2"/>
    <w:rsid w:val="008A03A3"/>
    <w:rsid w:val="008A2AC0"/>
    <w:rsid w:val="008A2C4B"/>
    <w:rsid w:val="008C144C"/>
    <w:rsid w:val="008C4503"/>
    <w:rsid w:val="00905D53"/>
    <w:rsid w:val="00914150"/>
    <w:rsid w:val="00915096"/>
    <w:rsid w:val="00916C05"/>
    <w:rsid w:val="00921B05"/>
    <w:rsid w:val="0093656A"/>
    <w:rsid w:val="009422E7"/>
    <w:rsid w:val="00944611"/>
    <w:rsid w:val="009776AC"/>
    <w:rsid w:val="009808B0"/>
    <w:rsid w:val="00983F0F"/>
    <w:rsid w:val="009D6084"/>
    <w:rsid w:val="009E396B"/>
    <w:rsid w:val="009E5B5D"/>
    <w:rsid w:val="009F291F"/>
    <w:rsid w:val="00A03B9C"/>
    <w:rsid w:val="00A11241"/>
    <w:rsid w:val="00A25063"/>
    <w:rsid w:val="00A41335"/>
    <w:rsid w:val="00A55DAB"/>
    <w:rsid w:val="00AA200C"/>
    <w:rsid w:val="00AE26B4"/>
    <w:rsid w:val="00B01C09"/>
    <w:rsid w:val="00B13BB4"/>
    <w:rsid w:val="00B455BF"/>
    <w:rsid w:val="00B46789"/>
    <w:rsid w:val="00B6134F"/>
    <w:rsid w:val="00B6164E"/>
    <w:rsid w:val="00B61D57"/>
    <w:rsid w:val="00BD2B76"/>
    <w:rsid w:val="00C05F49"/>
    <w:rsid w:val="00C16274"/>
    <w:rsid w:val="00C20EF1"/>
    <w:rsid w:val="00C42ABF"/>
    <w:rsid w:val="00C862D9"/>
    <w:rsid w:val="00CC7441"/>
    <w:rsid w:val="00CD0C6C"/>
    <w:rsid w:val="00CD0F06"/>
    <w:rsid w:val="00CD5B3B"/>
    <w:rsid w:val="00CF01DC"/>
    <w:rsid w:val="00CF531A"/>
    <w:rsid w:val="00D06E9C"/>
    <w:rsid w:val="00D07F85"/>
    <w:rsid w:val="00D21597"/>
    <w:rsid w:val="00D313D0"/>
    <w:rsid w:val="00D362C2"/>
    <w:rsid w:val="00D415C1"/>
    <w:rsid w:val="00D55509"/>
    <w:rsid w:val="00D60D18"/>
    <w:rsid w:val="00D66E49"/>
    <w:rsid w:val="00D86F1D"/>
    <w:rsid w:val="00DB0231"/>
    <w:rsid w:val="00DD3A0C"/>
    <w:rsid w:val="00DD473E"/>
    <w:rsid w:val="00DF42F3"/>
    <w:rsid w:val="00DF53D4"/>
    <w:rsid w:val="00DF7528"/>
    <w:rsid w:val="00E00C02"/>
    <w:rsid w:val="00E30589"/>
    <w:rsid w:val="00E54D65"/>
    <w:rsid w:val="00E562FC"/>
    <w:rsid w:val="00E80966"/>
    <w:rsid w:val="00E862C0"/>
    <w:rsid w:val="00EA0F4D"/>
    <w:rsid w:val="00EA0F6C"/>
    <w:rsid w:val="00EB4071"/>
    <w:rsid w:val="00EC22E5"/>
    <w:rsid w:val="00ED7FB3"/>
    <w:rsid w:val="00EE7288"/>
    <w:rsid w:val="00EF01C6"/>
    <w:rsid w:val="00F178A4"/>
    <w:rsid w:val="00F2026F"/>
    <w:rsid w:val="00F234FE"/>
    <w:rsid w:val="00F244B9"/>
    <w:rsid w:val="00F25A48"/>
    <w:rsid w:val="00F265F5"/>
    <w:rsid w:val="00F30F7B"/>
    <w:rsid w:val="00F329DC"/>
    <w:rsid w:val="00F34414"/>
    <w:rsid w:val="00F56C19"/>
    <w:rsid w:val="00F61D25"/>
    <w:rsid w:val="00F659E6"/>
    <w:rsid w:val="00F67D20"/>
    <w:rsid w:val="00F93A55"/>
    <w:rsid w:val="00F97EB7"/>
    <w:rsid w:val="00FA7B5C"/>
    <w:rsid w:val="00FB6D27"/>
    <w:rsid w:val="00FC4284"/>
    <w:rsid w:val="00FD5E9F"/>
    <w:rsid w:val="00FE0A73"/>
    <w:rsid w:val="00FE2F2C"/>
    <w:rsid w:val="00FE36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B3B"/>
    <w:pPr>
      <w:spacing w:after="120" w:line="276" w:lineRule="auto"/>
      <w:ind w:left="1701"/>
      <w:jc w:val="both"/>
    </w:pPr>
    <w:rPr>
      <w:rFonts w:ascii="Trebuchet MS" w:hAnsi="Trebuchet MS"/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  <w:lang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  <w:lang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  <w:rPr>
      <w:rFonts w:ascii="Cambria" w:hAnsi="Cambria"/>
      <w:sz w:val="24"/>
      <w:szCs w:val="24"/>
      <w:lang/>
    </w:r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GrilTabel">
    <w:name w:val="Table Grid"/>
    <w:basedOn w:val="Tabel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  <w:lang w:val="en-US" w:eastAsia="en-US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  <w:lang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jc w:val="left"/>
      <w:outlineLvl w:val="0"/>
    </w:pPr>
    <w:rPr>
      <w:rFonts w:ascii="Calibri" w:eastAsia="MS Gothic" w:hAnsi="Calibri"/>
      <w:b/>
      <w:bCs/>
      <w:kern w:val="28"/>
      <w:sz w:val="32"/>
      <w:szCs w:val="32"/>
      <w:lang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9454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6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pectiamuncii.r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GOV_identitate_vizuala\template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3AEA1-573B-416B-BBC2-E9FE724E8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181</Words>
  <Characters>1054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1233</CharactersWithSpaces>
  <SharedDoc>false</SharedDoc>
  <HLinks>
    <vt:vector size="6" baseType="variant">
      <vt:variant>
        <vt:i4>6488175</vt:i4>
      </vt:variant>
      <vt:variant>
        <vt:i4>3</vt:i4>
      </vt:variant>
      <vt:variant>
        <vt:i4>0</vt:i4>
      </vt:variant>
      <vt:variant>
        <vt:i4>5</vt:i4>
      </vt:variant>
      <vt:variant>
        <vt:lpwstr>http://www.inspectiamuncii.ro/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 Bosanceanu</dc:creator>
  <cp:lastModifiedBy>Vali Bosanceanu</cp:lastModifiedBy>
  <cp:revision>4</cp:revision>
  <cp:lastPrinted>2024-05-13T14:50:00Z</cp:lastPrinted>
  <dcterms:created xsi:type="dcterms:W3CDTF">2024-05-13T14:50:00Z</dcterms:created>
  <dcterms:modified xsi:type="dcterms:W3CDTF">2024-05-13T14:50:00Z</dcterms:modified>
</cp:coreProperties>
</file>