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8" w:type="dxa"/>
        <w:tblLook w:val="04A0"/>
      </w:tblPr>
      <w:tblGrid>
        <w:gridCol w:w="958"/>
        <w:gridCol w:w="142"/>
        <w:gridCol w:w="284"/>
        <w:gridCol w:w="141"/>
        <w:gridCol w:w="1276"/>
        <w:gridCol w:w="567"/>
        <w:gridCol w:w="1134"/>
        <w:gridCol w:w="1843"/>
      </w:tblGrid>
      <w:tr w:rsidR="00624614" w:rsidRPr="001D735E" w:rsidTr="00F80F81">
        <w:trPr>
          <w:trHeight w:hRule="exact" w:val="227"/>
        </w:trPr>
        <w:tc>
          <w:tcPr>
            <w:tcW w:w="2801" w:type="dxa"/>
            <w:gridSpan w:val="5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Denumirea solicitantului:</w:t>
            </w:r>
          </w:p>
        </w:tc>
        <w:tc>
          <w:tcPr>
            <w:tcW w:w="0" w:type="auto"/>
            <w:gridSpan w:val="3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2801" w:type="dxa"/>
            <w:gridSpan w:val="5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3544" w:type="dxa"/>
            <w:gridSpan w:val="3"/>
            <w:tcBorders>
              <w:top w:val="dotted" w:sz="12" w:space="0" w:color="auto"/>
            </w:tcBorders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1100" w:type="dxa"/>
            <w:gridSpan w:val="2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Adresă:</w:t>
            </w:r>
          </w:p>
        </w:tc>
        <w:tc>
          <w:tcPr>
            <w:tcW w:w="0" w:type="auto"/>
            <w:gridSpan w:val="6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1100" w:type="dxa"/>
            <w:gridSpan w:val="2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245" w:type="dxa"/>
            <w:gridSpan w:val="6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Localitate: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5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958" w:type="dxa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Judeţ:</w:t>
            </w:r>
          </w:p>
        </w:tc>
        <w:tc>
          <w:tcPr>
            <w:tcW w:w="0" w:type="auto"/>
            <w:gridSpan w:val="7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958" w:type="dxa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387" w:type="dxa"/>
            <w:gridSpan w:val="7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poştal: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5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1525" w:type="dxa"/>
            <w:gridSpan w:val="4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Telefon/Fax: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1525" w:type="dxa"/>
            <w:gridSpan w:val="4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820" w:type="dxa"/>
            <w:gridSpan w:val="4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4502" w:type="dxa"/>
            <w:gridSpan w:val="7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Nr. de înregistrare în registrul comerţului:</w:t>
            </w:r>
          </w:p>
        </w:tc>
        <w:tc>
          <w:tcPr>
            <w:tcW w:w="0" w:type="auto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4502" w:type="dxa"/>
            <w:gridSpan w:val="7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1843" w:type="dxa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227"/>
        </w:trPr>
        <w:tc>
          <w:tcPr>
            <w:tcW w:w="3368" w:type="dxa"/>
            <w:gridSpan w:val="6"/>
            <w:vMerge w:val="restart"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unic de înregistrare (CUI):</w:t>
            </w:r>
          </w:p>
        </w:tc>
        <w:tc>
          <w:tcPr>
            <w:tcW w:w="0" w:type="auto"/>
            <w:gridSpan w:val="2"/>
            <w:tcBorders>
              <w:bottom w:val="dotted" w:sz="12" w:space="0" w:color="auto"/>
            </w:tcBorders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624614" w:rsidRPr="001D735E" w:rsidTr="00F80F81">
        <w:trPr>
          <w:trHeight w:hRule="exact" w:val="85"/>
        </w:trPr>
        <w:tc>
          <w:tcPr>
            <w:tcW w:w="3368" w:type="dxa"/>
            <w:gridSpan w:val="6"/>
            <w:vMerge/>
            <w:vAlign w:val="bottom"/>
          </w:tcPr>
          <w:p w:rsidR="00624614" w:rsidRPr="001D735E" w:rsidRDefault="00624614" w:rsidP="00F80F81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2977" w:type="dxa"/>
            <w:gridSpan w:val="2"/>
          </w:tcPr>
          <w:p w:rsidR="00624614" w:rsidRPr="001D735E" w:rsidRDefault="00624614" w:rsidP="00F80F81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</w:tbl>
    <w:p w:rsidR="00624614" w:rsidRPr="00593A1C" w:rsidRDefault="00624614" w:rsidP="00624614">
      <w:pPr>
        <w:spacing w:after="0" w:line="240" w:lineRule="auto"/>
        <w:ind w:left="1418"/>
        <w:rPr>
          <w:sz w:val="24"/>
          <w:szCs w:val="24"/>
          <w:lang w:val="ro-RO"/>
        </w:rPr>
      </w:pPr>
    </w:p>
    <w:p w:rsidR="00624614" w:rsidRPr="00593A1C" w:rsidRDefault="00624614" w:rsidP="00624614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cs="Courier New"/>
          <w:sz w:val="24"/>
          <w:szCs w:val="24"/>
          <w:lang w:val="ro-RO"/>
        </w:rPr>
      </w:pPr>
    </w:p>
    <w:tbl>
      <w:tblPr>
        <w:tblW w:w="0" w:type="auto"/>
        <w:tblInd w:w="8085" w:type="dxa"/>
        <w:tblCellMar>
          <w:left w:w="0" w:type="dxa"/>
          <w:right w:w="0" w:type="dxa"/>
        </w:tblCellMar>
        <w:tblLook w:val="04A0"/>
      </w:tblPr>
      <w:tblGrid>
        <w:gridCol w:w="399"/>
        <w:gridCol w:w="786"/>
        <w:gridCol w:w="143"/>
        <w:gridCol w:w="1299"/>
        <w:gridCol w:w="233"/>
      </w:tblGrid>
      <w:tr w:rsidR="00624614" w:rsidRPr="003D707E" w:rsidTr="00F80F81">
        <w:trPr>
          <w:trHeight w:hRule="exact" w:val="227"/>
        </w:trPr>
        <w:tc>
          <w:tcPr>
            <w:tcW w:w="425" w:type="dxa"/>
            <w:noWrap/>
            <w:vAlign w:val="bottom"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Nr.</w:t>
            </w:r>
          </w:p>
        </w:tc>
        <w:tc>
          <w:tcPr>
            <w:tcW w:w="851" w:type="dxa"/>
            <w:tcBorders>
              <w:bottom w:val="dotted" w:sz="12" w:space="0" w:color="auto"/>
            </w:tcBorders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/</w:t>
            </w:r>
          </w:p>
        </w:tc>
        <w:tc>
          <w:tcPr>
            <w:tcW w:w="1417" w:type="dxa"/>
            <w:tcBorders>
              <w:bottom w:val="dotted" w:sz="12" w:space="0" w:color="auto"/>
            </w:tcBorders>
            <w:noWrap/>
            <w:vAlign w:val="bottom"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*</w:t>
            </w:r>
            <w:r w:rsidRPr="003D707E">
              <w:rPr>
                <w:rFonts w:cs="Courier New"/>
                <w:sz w:val="24"/>
                <w:szCs w:val="24"/>
                <w:vertAlign w:val="superscript"/>
                <w:lang w:val="ro-RO"/>
              </w:rPr>
              <w:t>1)</w:t>
            </w:r>
          </w:p>
        </w:tc>
      </w:tr>
      <w:tr w:rsidR="00624614" w:rsidRPr="003D707E" w:rsidTr="00F80F81">
        <w:trPr>
          <w:trHeight w:hRule="exact" w:val="85"/>
        </w:trPr>
        <w:tc>
          <w:tcPr>
            <w:tcW w:w="425" w:type="dxa"/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dotted" w:sz="12" w:space="0" w:color="auto"/>
            </w:tcBorders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dotted" w:sz="12" w:space="0" w:color="auto"/>
            </w:tcBorders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624614" w:rsidRPr="003D707E" w:rsidRDefault="00624614" w:rsidP="00F80F81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</w:tr>
    </w:tbl>
    <w:p w:rsidR="00624614" w:rsidRPr="00593A1C" w:rsidRDefault="00624614" w:rsidP="00624614">
      <w:pPr>
        <w:ind w:left="851"/>
        <w:rPr>
          <w:sz w:val="24"/>
          <w:szCs w:val="24"/>
          <w:lang w:val="ro-RO"/>
        </w:rPr>
      </w:pPr>
    </w:p>
    <w:p w:rsidR="00DD473E" w:rsidRPr="000A4538" w:rsidRDefault="00762829" w:rsidP="00D07F85">
      <w:pPr>
        <w:autoSpaceDE w:val="0"/>
        <w:autoSpaceDN w:val="0"/>
        <w:adjustRightInd w:val="0"/>
        <w:spacing w:after="0" w:line="240" w:lineRule="auto"/>
        <w:ind w:left="2410" w:hanging="992"/>
        <w:rPr>
          <w:rFonts w:cs="Courier New"/>
          <w:b/>
          <w:sz w:val="24"/>
          <w:szCs w:val="24"/>
          <w:lang w:val="ro-RO"/>
        </w:rPr>
      </w:pPr>
      <w:r w:rsidRPr="000A4538">
        <w:rPr>
          <w:b/>
          <w:sz w:val="24"/>
          <w:szCs w:val="24"/>
          <w:lang w:val="ro-RO"/>
        </w:rPr>
        <w:t xml:space="preserve">Către: </w:t>
      </w:r>
      <w:r w:rsidRPr="000A4538">
        <w:rPr>
          <w:b/>
          <w:sz w:val="24"/>
          <w:szCs w:val="24"/>
          <w:lang w:val="ro-RO"/>
        </w:rPr>
        <w:tab/>
      </w:r>
      <w:r w:rsidR="00DD473E" w:rsidRPr="000A4538">
        <w:rPr>
          <w:rFonts w:cs="Courier New"/>
          <w:b/>
          <w:sz w:val="24"/>
          <w:szCs w:val="24"/>
          <w:lang w:val="ro-RO"/>
        </w:rPr>
        <w:t xml:space="preserve">Comisia de abilitare a serviciilor externe de prevenire şi protecţie şi de avizare a documentaţiilor cu caracter tehnic de informare şi instruire în domeniul securităţii şi sănătăţii în muncă din cadrul Inspectoratului Teritorial de Muncă </w:t>
      </w:r>
      <w:r w:rsidR="001455FE">
        <w:rPr>
          <w:rFonts w:cs="Courier New"/>
          <w:b/>
          <w:sz w:val="24"/>
          <w:szCs w:val="24"/>
          <w:lang w:val="ro-RO"/>
        </w:rPr>
        <w:t>Iaşi</w:t>
      </w:r>
    </w:p>
    <w:p w:rsidR="00762829" w:rsidRPr="000A4538" w:rsidRDefault="00762829" w:rsidP="00A11241">
      <w:pPr>
        <w:ind w:left="851"/>
        <w:jc w:val="left"/>
        <w:rPr>
          <w:b/>
          <w:sz w:val="24"/>
          <w:szCs w:val="24"/>
          <w:lang w:val="ro-RO"/>
        </w:rPr>
      </w:pPr>
    </w:p>
    <w:p w:rsidR="00762829" w:rsidRPr="000A4538" w:rsidRDefault="00762829" w:rsidP="00A11241">
      <w:pPr>
        <w:ind w:left="851"/>
        <w:rPr>
          <w:sz w:val="24"/>
          <w:szCs w:val="24"/>
          <w:lang w:val="ro-RO"/>
        </w:rPr>
      </w:pPr>
    </w:p>
    <w:tbl>
      <w:tblPr>
        <w:tblW w:w="0" w:type="auto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5"/>
        <w:gridCol w:w="3632"/>
        <w:gridCol w:w="2506"/>
        <w:gridCol w:w="241"/>
        <w:gridCol w:w="1759"/>
      </w:tblGrid>
      <w:tr w:rsidR="00454F41" w:rsidRPr="00B40162" w:rsidTr="00B40162">
        <w:trPr>
          <w:trHeight w:hRule="exact" w:val="284"/>
        </w:trPr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Subsemnatul</w:t>
            </w:r>
          </w:p>
        </w:tc>
        <w:tc>
          <w:tcPr>
            <w:tcW w:w="6138" w:type="dxa"/>
            <w:gridSpan w:val="2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,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reprezentant al</w:t>
            </w:r>
          </w:p>
        </w:tc>
      </w:tr>
      <w:tr w:rsidR="00454F41" w:rsidRPr="00B40162" w:rsidTr="00B40162">
        <w:trPr>
          <w:trHeight w:hRule="exact" w:val="284"/>
        </w:trPr>
        <w:tc>
          <w:tcPr>
            <w:tcW w:w="5077" w:type="dxa"/>
            <w:gridSpan w:val="2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  <w:tc>
          <w:tcPr>
            <w:tcW w:w="450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454F41" w:rsidRPr="00B40162" w:rsidRDefault="00454F41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, solicit analizarea, în vederea avizării, a</w:t>
            </w:r>
          </w:p>
        </w:tc>
      </w:tr>
    </w:tbl>
    <w:p w:rsidR="00031AC9" w:rsidRPr="000A4538" w:rsidRDefault="00031AC9" w:rsidP="00D15377">
      <w:pPr>
        <w:tabs>
          <w:tab w:val="left" w:pos="7655"/>
        </w:tabs>
        <w:spacing w:before="120"/>
        <w:ind w:left="1418"/>
        <w:rPr>
          <w:sz w:val="24"/>
          <w:szCs w:val="24"/>
          <w:lang w:val="ro-RO"/>
        </w:rPr>
      </w:pPr>
      <w:r w:rsidRPr="000A4538">
        <w:rPr>
          <w:sz w:val="24"/>
          <w:szCs w:val="24"/>
          <w:lang w:val="ro-RO"/>
        </w:rPr>
        <w:t>documentaţiei cu caracter tehnic de informare şi instruire în domeniul securităţii şi sănătăţii în muncă, cu următoarele elemente de identificare:</w:t>
      </w:r>
    </w:p>
    <w:tbl>
      <w:tblPr>
        <w:tblW w:w="0" w:type="auto"/>
        <w:tblInd w:w="1668" w:type="dxa"/>
        <w:tblLook w:val="04A0"/>
      </w:tblPr>
      <w:tblGrid>
        <w:gridCol w:w="2471"/>
        <w:gridCol w:w="6862"/>
      </w:tblGrid>
      <w:tr w:rsidR="001455FE" w:rsidRPr="00B40162" w:rsidTr="00B40162">
        <w:trPr>
          <w:trHeight w:hRule="exact" w:val="284"/>
        </w:trPr>
        <w:tc>
          <w:tcPr>
            <w:tcW w:w="2471" w:type="dxa"/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- tipul documentaţiei:</w:t>
            </w:r>
          </w:p>
        </w:tc>
        <w:tc>
          <w:tcPr>
            <w:tcW w:w="6862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</w:tr>
      <w:tr w:rsidR="001455FE" w:rsidRPr="00B40162" w:rsidTr="00B40162">
        <w:trPr>
          <w:trHeight w:hRule="exact" w:val="284"/>
        </w:trPr>
        <w:tc>
          <w:tcPr>
            <w:tcW w:w="2471" w:type="dxa"/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- titlul documentaţiei:</w:t>
            </w:r>
          </w:p>
        </w:tc>
        <w:tc>
          <w:tcPr>
            <w:tcW w:w="6862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</w:tr>
    </w:tbl>
    <w:p w:rsidR="00031AC9" w:rsidRPr="000A4538" w:rsidRDefault="00031AC9" w:rsidP="001455FE">
      <w:pPr>
        <w:tabs>
          <w:tab w:val="left" w:pos="7655"/>
        </w:tabs>
        <w:spacing w:before="120"/>
        <w:ind w:left="1418"/>
        <w:rPr>
          <w:sz w:val="24"/>
          <w:szCs w:val="24"/>
          <w:lang w:val="ro-RO"/>
        </w:rPr>
      </w:pPr>
      <w:r w:rsidRPr="000A4538">
        <w:rPr>
          <w:sz w:val="24"/>
          <w:szCs w:val="24"/>
          <w:lang w:val="ro-RO"/>
        </w:rPr>
        <w:t xml:space="preserve">Pentru aceasta prezint spre analiza </w:t>
      </w:r>
      <w:r w:rsidRPr="000A4538">
        <w:rPr>
          <w:i/>
          <w:sz w:val="24"/>
          <w:szCs w:val="24"/>
          <w:lang w:val="ro-RO"/>
        </w:rPr>
        <w:t>Comisiei de abilitare şi avizare</w:t>
      </w:r>
      <w:r w:rsidRPr="000A4538">
        <w:rPr>
          <w:sz w:val="24"/>
          <w:szCs w:val="24"/>
          <w:lang w:val="ro-RO"/>
        </w:rPr>
        <w:t xml:space="preserve">, în conformitate cu prevederile art. 187 din </w:t>
      </w:r>
      <w:r w:rsidRPr="000A4538">
        <w:rPr>
          <w:i/>
          <w:sz w:val="24"/>
          <w:szCs w:val="24"/>
          <w:lang w:val="ro-RO"/>
        </w:rPr>
        <w:t>Normele metodologice de aplicare a Legii securităţii şi sănătăţii în muncă nr. 319/2006</w:t>
      </w:r>
      <w:r w:rsidRPr="000A4538">
        <w:rPr>
          <w:sz w:val="24"/>
          <w:szCs w:val="24"/>
          <w:lang w:val="ro-RO"/>
        </w:rPr>
        <w:t>, aprobate prin Hotărârea Guvernului nr. 1425/2006, cu modificările şi completările ulterioare, următoarele documente</w:t>
      </w:r>
      <w:r w:rsidR="00ED4AC6">
        <w:rPr>
          <w:sz w:val="24"/>
          <w:szCs w:val="24"/>
          <w:vertAlign w:val="superscript"/>
          <w:lang w:val="ro-RO"/>
        </w:rPr>
        <w:t>*2</w:t>
      </w:r>
      <w:r w:rsidRPr="000A4538">
        <w:rPr>
          <w:sz w:val="24"/>
          <w:szCs w:val="24"/>
          <w:vertAlign w:val="superscript"/>
          <w:lang w:val="ro-RO"/>
        </w:rPr>
        <w:t>)</w:t>
      </w:r>
      <w:r w:rsidRPr="000A4538">
        <w:rPr>
          <w:sz w:val="24"/>
          <w:szCs w:val="24"/>
          <w:lang w:val="ro-RO"/>
        </w:rPr>
        <w:t>:</w:t>
      </w:r>
    </w:p>
    <w:tbl>
      <w:tblPr>
        <w:tblW w:w="0" w:type="auto"/>
        <w:tblInd w:w="1652" w:type="dxa"/>
        <w:tblLook w:val="04A0"/>
      </w:tblPr>
      <w:tblGrid>
        <w:gridCol w:w="236"/>
        <w:gridCol w:w="9113"/>
      </w:tblGrid>
      <w:tr w:rsidR="001455FE" w:rsidRPr="00B40162" w:rsidTr="00B40162">
        <w:trPr>
          <w:trHeight w:hRule="exact" w:val="284"/>
        </w:trPr>
        <w:tc>
          <w:tcPr>
            <w:tcW w:w="236" w:type="dxa"/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center"/>
              <w:rPr>
                <w:sz w:val="24"/>
                <w:szCs w:val="24"/>
              </w:rPr>
            </w:pPr>
            <w:r w:rsidRPr="00B40162">
              <w:rPr>
                <w:sz w:val="24"/>
                <w:szCs w:val="24"/>
              </w:rPr>
              <w:t>-</w:t>
            </w:r>
          </w:p>
        </w:tc>
        <w:tc>
          <w:tcPr>
            <w:tcW w:w="9113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</w:tr>
      <w:tr w:rsidR="001455FE" w:rsidRPr="00B40162" w:rsidTr="00B40162">
        <w:trPr>
          <w:trHeight w:hRule="exact" w:val="284"/>
        </w:trPr>
        <w:tc>
          <w:tcPr>
            <w:tcW w:w="236" w:type="dxa"/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jc w:val="center"/>
              <w:rPr>
                <w:sz w:val="24"/>
                <w:szCs w:val="24"/>
                <w:lang w:val="ro-RO"/>
              </w:rPr>
            </w:pPr>
            <w:r w:rsidRPr="00B40162">
              <w:rPr>
                <w:sz w:val="24"/>
                <w:szCs w:val="24"/>
                <w:lang w:val="ro-RO"/>
              </w:rPr>
              <w:t>-</w:t>
            </w:r>
          </w:p>
        </w:tc>
        <w:tc>
          <w:tcPr>
            <w:tcW w:w="9113" w:type="dxa"/>
            <w:tcBorders>
              <w:top w:val="dotted" w:sz="12" w:space="0" w:color="auto"/>
              <w:bottom w:val="dotted" w:sz="12" w:space="0" w:color="auto"/>
            </w:tcBorders>
            <w:noWrap/>
            <w:tcMar>
              <w:left w:w="28" w:type="dxa"/>
              <w:right w:w="28" w:type="dxa"/>
            </w:tcMar>
          </w:tcPr>
          <w:p w:rsidR="001455FE" w:rsidRPr="00B40162" w:rsidRDefault="001455FE" w:rsidP="00B40162">
            <w:pPr>
              <w:tabs>
                <w:tab w:val="left" w:pos="7655"/>
              </w:tabs>
              <w:spacing w:after="0" w:line="240" w:lineRule="auto"/>
              <w:ind w:left="0"/>
              <w:contextualSpacing/>
              <w:rPr>
                <w:sz w:val="24"/>
                <w:szCs w:val="24"/>
                <w:lang w:val="ro-RO"/>
              </w:rPr>
            </w:pPr>
          </w:p>
        </w:tc>
      </w:tr>
    </w:tbl>
    <w:p w:rsidR="00031AC9" w:rsidRPr="000A4538" w:rsidRDefault="00031AC9" w:rsidP="000402B1">
      <w:pPr>
        <w:tabs>
          <w:tab w:val="left" w:pos="7655"/>
        </w:tabs>
        <w:ind w:left="1418"/>
        <w:rPr>
          <w:sz w:val="24"/>
          <w:szCs w:val="24"/>
          <w:lang w:val="ro-RO"/>
        </w:rPr>
      </w:pPr>
    </w:p>
    <w:p w:rsidR="00031AC9" w:rsidRPr="000A4538" w:rsidRDefault="00F14B2F" w:rsidP="00F14B2F">
      <w:pPr>
        <w:tabs>
          <w:tab w:val="left" w:pos="1418"/>
        </w:tabs>
        <w:ind w:left="0"/>
        <w:rPr>
          <w:sz w:val="24"/>
          <w:szCs w:val="24"/>
          <w:lang w:val="ro-RO"/>
        </w:rPr>
      </w:pPr>
      <w:r w:rsidRPr="000A4538">
        <w:rPr>
          <w:sz w:val="24"/>
          <w:szCs w:val="24"/>
          <w:lang w:val="ro-RO"/>
        </w:rPr>
        <w:tab/>
      </w:r>
      <w:r w:rsidR="00031AC9" w:rsidRPr="000A4538">
        <w:rPr>
          <w:sz w:val="24"/>
          <w:szCs w:val="24"/>
          <w:lang w:val="ro-RO"/>
        </w:rPr>
        <w:t>Solicitant*</w:t>
      </w:r>
      <w:r w:rsidR="00ED4AC6">
        <w:rPr>
          <w:sz w:val="24"/>
          <w:szCs w:val="24"/>
          <w:vertAlign w:val="superscript"/>
          <w:lang w:val="ro-RO"/>
        </w:rPr>
        <w:t>3</w:t>
      </w:r>
      <w:r w:rsidR="00031AC9" w:rsidRPr="000A4538">
        <w:rPr>
          <w:sz w:val="24"/>
          <w:szCs w:val="24"/>
          <w:vertAlign w:val="superscript"/>
          <w:lang w:val="ro-RO"/>
        </w:rPr>
        <w:t>)</w:t>
      </w:r>
      <w:r w:rsidR="00031AC9" w:rsidRPr="000A4538">
        <w:rPr>
          <w:sz w:val="24"/>
          <w:szCs w:val="24"/>
          <w:lang w:val="ro-RO"/>
        </w:rPr>
        <w:t>,</w:t>
      </w:r>
    </w:p>
    <w:tbl>
      <w:tblPr>
        <w:tblW w:w="6629" w:type="dxa"/>
        <w:tblInd w:w="1418" w:type="dxa"/>
        <w:tblBorders>
          <w:bottom w:val="dotted" w:sz="12" w:space="0" w:color="auto"/>
        </w:tblBorders>
        <w:tblLook w:val="04A0"/>
      </w:tblPr>
      <w:tblGrid>
        <w:gridCol w:w="6629"/>
      </w:tblGrid>
      <w:tr w:rsidR="00624614" w:rsidRPr="003D707E" w:rsidTr="00F80F81">
        <w:trPr>
          <w:trHeight w:hRule="exact" w:val="340"/>
        </w:trPr>
        <w:tc>
          <w:tcPr>
            <w:tcW w:w="6629" w:type="dxa"/>
            <w:tcBorders>
              <w:bottom w:val="dotted" w:sz="12" w:space="0" w:color="auto"/>
            </w:tcBorders>
            <w:noWrap/>
          </w:tcPr>
          <w:p w:rsidR="00624614" w:rsidRPr="003D707E" w:rsidRDefault="00624614" w:rsidP="00F80F81">
            <w:pPr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</w:t>
            </w:r>
          </w:p>
        </w:tc>
      </w:tr>
      <w:tr w:rsidR="00624614" w:rsidRPr="003D707E" w:rsidTr="00F80F81">
        <w:trPr>
          <w:trHeight w:hRule="exact" w:val="340"/>
        </w:trPr>
        <w:tc>
          <w:tcPr>
            <w:tcW w:w="6629" w:type="dxa"/>
            <w:tcBorders>
              <w:top w:val="dotted" w:sz="12" w:space="0" w:color="auto"/>
              <w:bottom w:val="dotted" w:sz="12" w:space="0" w:color="auto"/>
            </w:tcBorders>
            <w:noWrap/>
          </w:tcPr>
          <w:p w:rsidR="00624614" w:rsidRPr="003D707E" w:rsidRDefault="00624614" w:rsidP="00F80F81">
            <w:pPr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</w:t>
            </w:r>
          </w:p>
        </w:tc>
      </w:tr>
      <w:tr w:rsidR="00624614" w:rsidRPr="003D707E" w:rsidTr="00F80F81">
        <w:trPr>
          <w:trHeight w:hRule="exact" w:val="340"/>
        </w:trPr>
        <w:tc>
          <w:tcPr>
            <w:tcW w:w="6629" w:type="dxa"/>
            <w:tcBorders>
              <w:top w:val="dotted" w:sz="12" w:space="0" w:color="auto"/>
            </w:tcBorders>
            <w:noWrap/>
          </w:tcPr>
          <w:p w:rsidR="00624614" w:rsidRPr="003D707E" w:rsidRDefault="00624614" w:rsidP="00F80F81">
            <w:pPr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3</w:t>
            </w:r>
          </w:p>
        </w:tc>
      </w:tr>
    </w:tbl>
    <w:p w:rsidR="00594540" w:rsidRPr="000A4538" w:rsidRDefault="00594540" w:rsidP="00624614">
      <w:pPr>
        <w:ind w:left="1134" w:firstLine="284"/>
        <w:rPr>
          <w:noProof/>
          <w:color w:val="222222"/>
          <w:sz w:val="16"/>
          <w:szCs w:val="16"/>
          <w:lang w:val="ro-RO"/>
        </w:rPr>
      </w:pPr>
    </w:p>
    <w:sectPr w:rsidR="00594540" w:rsidRPr="000A4538" w:rsidSect="001E6F64">
      <w:footerReference w:type="default" r:id="rId7"/>
      <w:headerReference w:type="first" r:id="rId8"/>
      <w:footerReference w:type="first" r:id="rId9"/>
      <w:pgSz w:w="11909" w:h="16834" w:code="9"/>
      <w:pgMar w:top="284" w:right="561" w:bottom="1701" w:left="403" w:header="459" w:footer="45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B95" w:rsidRDefault="00654B95" w:rsidP="00CD5B3B">
      <w:r>
        <w:separator/>
      </w:r>
    </w:p>
  </w:endnote>
  <w:endnote w:type="continuationSeparator" w:id="0">
    <w:p w:rsidR="00654B95" w:rsidRDefault="00654B95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>Str. Matei Voievod, nr. 14, Sector 2</w:t>
    </w:r>
    <w:r w:rsidR="00CF01DC">
      <w:rPr>
        <w:sz w:val="14"/>
        <w:szCs w:val="14"/>
      </w:rPr>
      <w:t>, Bucureş</w:t>
    </w:r>
    <w:r w:rsidRPr="00E562FC">
      <w:rPr>
        <w:sz w:val="14"/>
        <w:szCs w:val="14"/>
      </w:rPr>
      <w:t>ti</w:t>
    </w:r>
    <w:r w:rsidR="00594540">
      <w:rPr>
        <w:sz w:val="14"/>
        <w:szCs w:val="14"/>
      </w:rPr>
      <w:t xml:space="preserve">                                                                                                                                              </w:t>
    </w:r>
    <w:r w:rsidR="00594540" w:rsidRPr="00594540">
      <w:rPr>
        <w:sz w:val="14"/>
        <w:szCs w:val="14"/>
      </w:rPr>
      <w:fldChar w:fldCharType="begin"/>
    </w:r>
    <w:r w:rsidR="00594540" w:rsidRPr="00594540">
      <w:rPr>
        <w:sz w:val="14"/>
        <w:szCs w:val="14"/>
      </w:rPr>
      <w:instrText xml:space="preserve"> PAGE   \* MERGEFORMAT </w:instrText>
    </w:r>
    <w:r w:rsidR="00594540" w:rsidRPr="00594540">
      <w:rPr>
        <w:sz w:val="14"/>
        <w:szCs w:val="14"/>
      </w:rPr>
      <w:fldChar w:fldCharType="separate"/>
    </w:r>
    <w:r w:rsidR="00454F41">
      <w:rPr>
        <w:noProof/>
        <w:sz w:val="14"/>
        <w:szCs w:val="14"/>
      </w:rPr>
      <w:t>2</w:t>
    </w:r>
    <w:r w:rsidR="00594540" w:rsidRPr="00594540">
      <w:rPr>
        <w:noProof/>
        <w:sz w:val="14"/>
        <w:szCs w:val="14"/>
      </w:rPr>
      <w:fldChar w:fldCharType="end"/>
    </w:r>
    <w:r>
      <w:rPr>
        <w:sz w:val="14"/>
        <w:szCs w:val="14"/>
      </w:rPr>
      <w:tab/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 xml:space="preserve">Tel.: +4 021 302 70 31; fax: +4 021 </w:t>
    </w:r>
    <w:r w:rsidRPr="00484F1F">
      <w:rPr>
        <w:sz w:val="14"/>
        <w:szCs w:val="14"/>
      </w:rPr>
      <w:t>252</w:t>
    </w:r>
    <w:r>
      <w:rPr>
        <w:sz w:val="14"/>
        <w:szCs w:val="14"/>
      </w:rPr>
      <w:t xml:space="preserve"> </w:t>
    </w:r>
    <w:r w:rsidRPr="00484F1F">
      <w:rPr>
        <w:sz w:val="14"/>
        <w:szCs w:val="14"/>
      </w:rPr>
      <w:t>00</w:t>
    </w:r>
    <w:r>
      <w:rPr>
        <w:sz w:val="14"/>
        <w:szCs w:val="14"/>
      </w:rPr>
      <w:t xml:space="preserve"> </w:t>
    </w:r>
    <w:r w:rsidR="00406EEB">
      <w:rPr>
        <w:sz w:val="14"/>
        <w:szCs w:val="14"/>
      </w:rPr>
      <w:t>97</w:t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smartTag w:uri="urn:schemas-microsoft-com:office:smarttags" w:element="PersonName">
      <w:r>
        <w:rPr>
          <w:sz w:val="14"/>
          <w:szCs w:val="14"/>
        </w:rPr>
        <w:t>comunicare@inspectiamuncii</w:t>
      </w:r>
      <w:r w:rsidRPr="00E562FC">
        <w:rPr>
          <w:sz w:val="14"/>
          <w:szCs w:val="14"/>
        </w:rPr>
        <w:t>.ro</w:t>
      </w:r>
    </w:smartTag>
  </w:p>
  <w:p w:rsidR="00766E0E" w:rsidRPr="00484F1F" w:rsidRDefault="00EA0F4D" w:rsidP="00484F1F">
    <w:pPr>
      <w:pStyle w:val="Subsol"/>
      <w:spacing w:after="0"/>
      <w:rPr>
        <w:b/>
        <w:sz w:val="14"/>
        <w:szCs w:val="14"/>
      </w:rPr>
    </w:pPr>
    <w:hyperlink r:id="rId1" w:history="1">
      <w:r w:rsidRPr="00B041FB">
        <w:rPr>
          <w:rStyle w:val="Hyperlink"/>
          <w:b/>
          <w:sz w:val="14"/>
          <w:szCs w:val="14"/>
        </w:rPr>
        <w:t>www.inspectiamuncii.ro</w:t>
      </w:r>
    </w:hyperlink>
    <w:r w:rsidR="00594540">
      <w:rPr>
        <w:b/>
        <w:sz w:val="14"/>
        <w:szCs w:val="14"/>
      </w:rPr>
      <w:t xml:space="preserve">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49" w:rsidRPr="00172EF5" w:rsidRDefault="001C0C49" w:rsidP="006045A7">
    <w:pPr>
      <w:autoSpaceDE w:val="0"/>
      <w:autoSpaceDN w:val="0"/>
      <w:adjustRightInd w:val="0"/>
      <w:spacing w:after="0" w:line="240" w:lineRule="auto"/>
      <w:ind w:left="851" w:hanging="284"/>
      <w:rPr>
        <w:rFonts w:cs="Courier New"/>
        <w:sz w:val="18"/>
        <w:szCs w:val="18"/>
        <w:lang w:val="ro-RO"/>
      </w:rPr>
    </w:pPr>
    <w:r w:rsidRPr="00172EF5">
      <w:rPr>
        <w:rFonts w:cs="Courier New"/>
        <w:sz w:val="18"/>
        <w:szCs w:val="18"/>
        <w:vertAlign w:val="superscript"/>
        <w:lang w:val="ro-RO"/>
      </w:rPr>
      <w:t>*1</w:t>
    </w:r>
    <w:r w:rsidRPr="00172EF5">
      <w:rPr>
        <w:rFonts w:cs="Courier New"/>
        <w:sz w:val="18"/>
        <w:szCs w:val="18"/>
        <w:lang w:val="ro-RO"/>
      </w:rPr>
      <w:t>) Se va completa cu numărul şi data de înregistrare la solicitant.</w:t>
    </w:r>
  </w:p>
  <w:p w:rsidR="00543D4A" w:rsidRPr="00172EF5" w:rsidRDefault="00543D4A" w:rsidP="006045A7">
    <w:pPr>
      <w:autoSpaceDE w:val="0"/>
      <w:autoSpaceDN w:val="0"/>
      <w:adjustRightInd w:val="0"/>
      <w:spacing w:after="0" w:line="240" w:lineRule="auto"/>
      <w:ind w:left="851" w:hanging="284"/>
      <w:rPr>
        <w:rFonts w:cs="Courier New"/>
        <w:i/>
        <w:sz w:val="18"/>
        <w:szCs w:val="18"/>
        <w:lang w:val="ro-RO"/>
      </w:rPr>
    </w:pPr>
    <w:r w:rsidRPr="00172EF5">
      <w:rPr>
        <w:rFonts w:cs="Courier New"/>
        <w:sz w:val="18"/>
        <w:szCs w:val="18"/>
        <w:vertAlign w:val="superscript"/>
        <w:lang w:val="ro-RO"/>
      </w:rPr>
      <w:t>*</w:t>
    </w:r>
    <w:r w:rsidR="00F0535F">
      <w:rPr>
        <w:rFonts w:cs="Courier New"/>
        <w:sz w:val="18"/>
        <w:szCs w:val="18"/>
        <w:vertAlign w:val="superscript"/>
        <w:lang w:val="ro-RO"/>
      </w:rPr>
      <w:t>2</w:t>
    </w:r>
    <w:r w:rsidRPr="00172EF5">
      <w:rPr>
        <w:rFonts w:cs="Courier New"/>
        <w:sz w:val="18"/>
        <w:szCs w:val="18"/>
        <w:vertAlign w:val="superscript"/>
        <w:lang w:val="ro-RO"/>
      </w:rPr>
      <w:t>)</w:t>
    </w:r>
    <w:r w:rsidRPr="00172EF5">
      <w:rPr>
        <w:rFonts w:cs="Courier New"/>
        <w:sz w:val="18"/>
        <w:szCs w:val="18"/>
        <w:lang w:val="ro-RO"/>
      </w:rPr>
      <w:t xml:space="preserve"> Se va completa cu documentele transmise </w:t>
    </w:r>
    <w:r w:rsidRPr="00172EF5">
      <w:rPr>
        <w:rFonts w:cs="Courier New"/>
        <w:i/>
        <w:sz w:val="18"/>
        <w:szCs w:val="18"/>
        <w:lang w:val="ro-RO"/>
      </w:rPr>
      <w:t>Comisiei de abilitare şi avizare</w:t>
    </w:r>
    <w:r w:rsidRPr="00172EF5">
      <w:rPr>
        <w:rFonts w:cs="Courier New"/>
        <w:sz w:val="18"/>
        <w:szCs w:val="18"/>
        <w:lang w:val="ro-RO"/>
      </w:rPr>
      <w:t xml:space="preserve">, prevăzute la art.187 din </w:t>
    </w:r>
    <w:r w:rsidRPr="00172EF5">
      <w:rPr>
        <w:rFonts w:cs="Courier New"/>
        <w:i/>
        <w:sz w:val="18"/>
        <w:szCs w:val="18"/>
        <w:lang w:val="ro-RO"/>
      </w:rPr>
      <w:t>Normele metodologice de aplicare a prevederilor Legii securităţii şi sănătăţii în muncă nr. 319/2006</w:t>
    </w:r>
    <w:r w:rsidRPr="00172EF5">
      <w:rPr>
        <w:rFonts w:cs="Courier New"/>
        <w:sz w:val="18"/>
        <w:szCs w:val="18"/>
        <w:lang w:val="ro-RO"/>
      </w:rPr>
      <w:t xml:space="preserve">, aprobate prin </w:t>
    </w:r>
    <w:r w:rsidRPr="00172EF5">
      <w:rPr>
        <w:rFonts w:cs="Courier New"/>
        <w:i/>
        <w:sz w:val="18"/>
        <w:szCs w:val="18"/>
        <w:lang w:val="ro-RO"/>
      </w:rPr>
      <w:t>H</w:t>
    </w:r>
    <w:r w:rsidR="00F23571" w:rsidRPr="00172EF5">
      <w:rPr>
        <w:rFonts w:cs="Courier New"/>
        <w:i/>
        <w:sz w:val="18"/>
        <w:szCs w:val="18"/>
        <w:lang w:val="ro-RO"/>
      </w:rPr>
      <w:t>.G.</w:t>
    </w:r>
    <w:r w:rsidRPr="00172EF5">
      <w:rPr>
        <w:rFonts w:cs="Courier New"/>
        <w:i/>
        <w:sz w:val="18"/>
        <w:szCs w:val="18"/>
        <w:lang w:val="ro-RO"/>
      </w:rPr>
      <w:t xml:space="preserve"> nr.</w:t>
    </w:r>
    <w:r w:rsidR="00C70AD7" w:rsidRPr="00172EF5">
      <w:rPr>
        <w:rFonts w:cs="Courier New"/>
        <w:i/>
        <w:sz w:val="18"/>
        <w:szCs w:val="18"/>
        <w:lang w:val="ro-RO"/>
      </w:rPr>
      <w:t xml:space="preserve"> </w:t>
    </w:r>
    <w:r w:rsidRPr="00172EF5">
      <w:rPr>
        <w:rFonts w:cs="Courier New"/>
        <w:i/>
        <w:sz w:val="18"/>
        <w:szCs w:val="18"/>
        <w:lang w:val="ro-RO"/>
      </w:rPr>
      <w:t>1425</w:t>
    </w:r>
    <w:r w:rsidR="00014752" w:rsidRPr="00172EF5">
      <w:rPr>
        <w:rFonts w:cs="Courier New"/>
        <w:i/>
        <w:sz w:val="18"/>
        <w:szCs w:val="18"/>
        <w:lang w:val="ro-RO"/>
      </w:rPr>
      <w:t>/</w:t>
    </w:r>
    <w:r w:rsidRPr="00172EF5">
      <w:rPr>
        <w:rFonts w:cs="Courier New"/>
        <w:i/>
        <w:sz w:val="18"/>
        <w:szCs w:val="18"/>
        <w:lang w:val="ro-RO"/>
      </w:rPr>
      <w:t>2006</w:t>
    </w:r>
    <w:r w:rsidRPr="00172EF5">
      <w:rPr>
        <w:rFonts w:cs="Courier New"/>
        <w:sz w:val="18"/>
        <w:szCs w:val="18"/>
        <w:lang w:val="ro-RO"/>
      </w:rPr>
      <w:t>, cu modificările şi completările ulterioare.</w:t>
    </w:r>
  </w:p>
  <w:p w:rsidR="001C0C49" w:rsidRPr="00172EF5" w:rsidRDefault="001C0C49" w:rsidP="006045A7">
    <w:pPr>
      <w:autoSpaceDE w:val="0"/>
      <w:autoSpaceDN w:val="0"/>
      <w:adjustRightInd w:val="0"/>
      <w:spacing w:after="0" w:line="240" w:lineRule="auto"/>
      <w:ind w:left="851" w:hanging="284"/>
      <w:rPr>
        <w:rFonts w:cs="Courier New"/>
        <w:sz w:val="18"/>
        <w:szCs w:val="18"/>
        <w:lang w:val="ro-RO"/>
      </w:rPr>
    </w:pPr>
    <w:r w:rsidRPr="00172EF5">
      <w:rPr>
        <w:rFonts w:cs="Courier New"/>
        <w:sz w:val="18"/>
        <w:szCs w:val="18"/>
        <w:vertAlign w:val="superscript"/>
        <w:lang w:val="ro-RO"/>
      </w:rPr>
      <w:t>*</w:t>
    </w:r>
    <w:r w:rsidR="00F0535F">
      <w:rPr>
        <w:rFonts w:cs="Courier New"/>
        <w:sz w:val="18"/>
        <w:szCs w:val="18"/>
        <w:vertAlign w:val="superscript"/>
        <w:lang w:val="ro-RO"/>
      </w:rPr>
      <w:t>3</w:t>
    </w:r>
    <w:r w:rsidRPr="00172EF5">
      <w:rPr>
        <w:rFonts w:cs="Courier New"/>
        <w:sz w:val="18"/>
        <w:szCs w:val="18"/>
        <w:vertAlign w:val="superscript"/>
        <w:lang w:val="ro-RO"/>
      </w:rPr>
      <w:t>)</w:t>
    </w:r>
    <w:r w:rsidRPr="00172EF5">
      <w:rPr>
        <w:rFonts w:cs="Courier New"/>
        <w:sz w:val="18"/>
        <w:szCs w:val="18"/>
        <w:lang w:val="ro-RO"/>
      </w:rPr>
      <w:t xml:space="preserve"> Se vor specifica funcţia, numele şi prenumele solicitantului sau ale reprezentantului său legal, se va semna şi ştampila.</w:t>
    </w:r>
  </w:p>
  <w:p w:rsidR="00585510" w:rsidRPr="00172EF5" w:rsidRDefault="00585510" w:rsidP="006045A7">
    <w:pPr>
      <w:autoSpaceDE w:val="0"/>
      <w:autoSpaceDN w:val="0"/>
      <w:adjustRightInd w:val="0"/>
      <w:spacing w:after="0" w:line="240" w:lineRule="auto"/>
      <w:ind w:left="851" w:hanging="284"/>
      <w:rPr>
        <w:rFonts w:cs="Courier New"/>
        <w:sz w:val="18"/>
        <w:szCs w:val="18"/>
        <w:lang w:val="ro-RO"/>
      </w:rPr>
    </w:pPr>
  </w:p>
  <w:p w:rsidR="001C0C49" w:rsidRPr="00172EF5" w:rsidRDefault="00585510" w:rsidP="00187C33">
    <w:pPr>
      <w:autoSpaceDE w:val="0"/>
      <w:autoSpaceDN w:val="0"/>
      <w:adjustRightInd w:val="0"/>
      <w:spacing w:after="0" w:line="240" w:lineRule="auto"/>
      <w:ind w:left="1134" w:hanging="567"/>
      <w:jc w:val="left"/>
      <w:rPr>
        <w:b/>
        <w:sz w:val="18"/>
        <w:szCs w:val="18"/>
        <w:lang w:val="ro-RO"/>
      </w:rPr>
    </w:pPr>
    <w:r w:rsidRPr="00172EF5">
      <w:rPr>
        <w:rFonts w:cs="Courier New"/>
        <w:sz w:val="18"/>
        <w:szCs w:val="18"/>
        <w:lang w:val="ro-RO"/>
      </w:rPr>
      <w:t>NOTĂ: Când rândurile de pe prima pagină nu sunt suficiente, se va întocmi o anexă la această cerere pentru continuarea listei, cu numărul de rânduri necesare, anexă care va purta pe fiecare pagină, ca şi pe prima, semnătura şi, după caz, ştampila solicitantului.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B95" w:rsidRDefault="00654B95" w:rsidP="00CD5B3B">
      <w:r>
        <w:separator/>
      </w:r>
    </w:p>
  </w:footnote>
  <w:footnote w:type="continuationSeparator" w:id="0">
    <w:p w:rsidR="00654B95" w:rsidRDefault="00654B95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35" w:type="dxa"/>
      <w:tblCellMar>
        <w:left w:w="0" w:type="dxa"/>
        <w:right w:w="0" w:type="dxa"/>
      </w:tblCellMar>
      <w:tblLook w:val="04A0"/>
    </w:tblPr>
    <w:tblGrid>
      <w:gridCol w:w="10915"/>
      <w:gridCol w:w="20"/>
    </w:tblGrid>
    <w:tr w:rsidR="00E562FC" w:rsidRPr="00172EF5" w:rsidTr="00D111A1">
      <w:tc>
        <w:tcPr>
          <w:tcW w:w="10915" w:type="dxa"/>
          <w:shd w:val="clear" w:color="auto" w:fill="auto"/>
        </w:tcPr>
        <w:p w:rsidR="00D111A1" w:rsidRPr="00172EF5" w:rsidRDefault="00D111A1" w:rsidP="00D111A1">
          <w:pPr>
            <w:ind w:left="1418"/>
            <w:rPr>
              <w:rFonts w:cs="Courier New"/>
              <w:b/>
              <w:sz w:val="20"/>
              <w:szCs w:val="20"/>
              <w:lang w:val="ro-RO"/>
            </w:rPr>
          </w:pPr>
          <w:r w:rsidRPr="00172EF5">
            <w:rPr>
              <w:rFonts w:cs="Courier New"/>
              <w:b/>
              <w:sz w:val="20"/>
              <w:szCs w:val="20"/>
              <w:lang w:val="ro-RO"/>
            </w:rPr>
            <w:t>CERERE ÎN VEDEREA AVIZ</w:t>
          </w:r>
          <w:r w:rsidR="00FF50DC" w:rsidRPr="00172EF5">
            <w:rPr>
              <w:rFonts w:cs="Courier New"/>
              <w:b/>
              <w:sz w:val="20"/>
              <w:szCs w:val="20"/>
              <w:lang w:val="ro-RO"/>
            </w:rPr>
            <w:t>Ă</w:t>
          </w:r>
          <w:r w:rsidRPr="00172EF5">
            <w:rPr>
              <w:rFonts w:cs="Courier New"/>
              <w:b/>
              <w:sz w:val="20"/>
              <w:szCs w:val="20"/>
              <w:lang w:val="ro-RO"/>
            </w:rPr>
            <w:t>RII DOCUMENTA</w:t>
          </w:r>
          <w:r w:rsidR="001455FE">
            <w:rPr>
              <w:rFonts w:cs="Courier New"/>
              <w:b/>
              <w:sz w:val="20"/>
              <w:szCs w:val="20"/>
              <w:lang w:val="ro-RO"/>
            </w:rPr>
            <w:t>Ţ</w:t>
          </w:r>
          <w:r w:rsidRPr="00172EF5">
            <w:rPr>
              <w:rFonts w:cs="Courier New"/>
              <w:b/>
              <w:sz w:val="20"/>
              <w:szCs w:val="20"/>
              <w:lang w:val="ro-RO"/>
            </w:rPr>
            <w:t>IILOR CU CARACTER TEHNIC DE INFORMARE ŞI INSTRUIRE ÎN DOMENIUL SECURITĂŢII ŞI SĂNĂTĂŢII ÎN MUNCĂ</w:t>
          </w:r>
        </w:p>
        <w:p w:rsidR="00EA1067" w:rsidRPr="00093CEB" w:rsidRDefault="00A60BFC" w:rsidP="00EA1067">
          <w:pPr>
            <w:spacing w:after="0"/>
            <w:ind w:left="1418"/>
            <w:rPr>
              <w:rFonts w:cs="Courier New"/>
              <w:sz w:val="20"/>
              <w:szCs w:val="20"/>
              <w:lang w:val="ro-RO"/>
            </w:rPr>
          </w:pPr>
          <w:r w:rsidRPr="00093CEB">
            <w:rPr>
              <w:rFonts w:cs="Courier New"/>
              <w:sz w:val="20"/>
              <w:szCs w:val="20"/>
              <w:lang w:val="ro-RO"/>
            </w:rPr>
            <w:t>Durata de completare: aprox. 5 min</w:t>
          </w:r>
        </w:p>
        <w:p w:rsidR="00EA1067" w:rsidRDefault="00EA1067" w:rsidP="00EA1067">
          <w:pPr>
            <w:spacing w:after="0"/>
            <w:ind w:left="1418"/>
            <w:rPr>
              <w:rFonts w:cs="Courier New"/>
              <w:sz w:val="20"/>
              <w:szCs w:val="20"/>
              <w:lang w:val="ro-RO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completare: olograf sau prin sisteme de tehnoredactare</w:t>
          </w:r>
        </w:p>
        <w:p w:rsidR="00EA1067" w:rsidRPr="00172EF5" w:rsidRDefault="00EA1067" w:rsidP="001455FE">
          <w:pPr>
            <w:spacing w:after="0"/>
            <w:ind w:left="1418"/>
            <w:rPr>
              <w:lang w:val="ro-RO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transmitere: prin po</w:t>
          </w:r>
          <w:r>
            <w:rPr>
              <w:rFonts w:ascii="Cambria Math" w:hAnsi="Cambria Math" w:cs="Cambria Math"/>
              <w:sz w:val="20"/>
              <w:szCs w:val="20"/>
              <w:lang w:val="ro-RO"/>
            </w:rPr>
            <w:t>ș</w:t>
          </w:r>
          <w:r>
            <w:rPr>
              <w:rFonts w:cs="Trebuchet MS"/>
              <w:sz w:val="20"/>
              <w:szCs w:val="20"/>
              <w:lang w:val="ro-RO"/>
            </w:rPr>
            <w:t>tă la adresa</w:t>
          </w:r>
          <w:r>
            <w:rPr>
              <w:rFonts w:cs="Courier New"/>
              <w:sz w:val="20"/>
              <w:szCs w:val="20"/>
              <w:lang w:val="ro-RO"/>
            </w:rPr>
            <w:t xml:space="preserve"> </w:t>
          </w:r>
          <w:r w:rsidR="001455FE" w:rsidRPr="001455FE">
            <w:rPr>
              <w:rFonts w:cs="Courier New"/>
              <w:sz w:val="20"/>
              <w:szCs w:val="20"/>
              <w:u w:val="dottedHeavy"/>
              <w:lang w:val="ro-RO"/>
            </w:rPr>
            <w:t>Iaşi, str. Moara de Foc, nr.31</w:t>
          </w:r>
        </w:p>
      </w:tc>
      <w:tc>
        <w:tcPr>
          <w:tcW w:w="20" w:type="dxa"/>
          <w:shd w:val="clear" w:color="auto" w:fill="auto"/>
          <w:vAlign w:val="center"/>
        </w:tcPr>
        <w:p w:rsidR="00E562FC" w:rsidRPr="00172EF5" w:rsidRDefault="00E562FC" w:rsidP="00E562FC">
          <w:pPr>
            <w:pStyle w:val="MediumGrid21"/>
            <w:jc w:val="right"/>
            <w:rPr>
              <w:lang w:val="ro-RO"/>
            </w:rPr>
          </w:pPr>
        </w:p>
      </w:tc>
    </w:tr>
  </w:tbl>
  <w:p w:rsidR="00F30F7B" w:rsidRPr="00172EF5" w:rsidRDefault="00F30F7B" w:rsidP="00AA200C">
    <w:pPr>
      <w:pStyle w:val="Antet"/>
      <w:ind w:left="0"/>
      <w:rPr>
        <w:noProof/>
        <w:lang w:val="ro-RO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14752"/>
    <w:rsid w:val="000173C6"/>
    <w:rsid w:val="00022927"/>
    <w:rsid w:val="00023DB8"/>
    <w:rsid w:val="00025FBF"/>
    <w:rsid w:val="00031AC9"/>
    <w:rsid w:val="000336E9"/>
    <w:rsid w:val="000402B1"/>
    <w:rsid w:val="0004071F"/>
    <w:rsid w:val="00042E51"/>
    <w:rsid w:val="00066A1C"/>
    <w:rsid w:val="000836CA"/>
    <w:rsid w:val="00090064"/>
    <w:rsid w:val="00093CEB"/>
    <w:rsid w:val="000A4538"/>
    <w:rsid w:val="000D39EB"/>
    <w:rsid w:val="00100F36"/>
    <w:rsid w:val="001112F4"/>
    <w:rsid w:val="00117D01"/>
    <w:rsid w:val="001343D0"/>
    <w:rsid w:val="00140C0F"/>
    <w:rsid w:val="00142741"/>
    <w:rsid w:val="001455FE"/>
    <w:rsid w:val="001531E5"/>
    <w:rsid w:val="00160E91"/>
    <w:rsid w:val="00172EF5"/>
    <w:rsid w:val="00187C33"/>
    <w:rsid w:val="00191FB6"/>
    <w:rsid w:val="0019232C"/>
    <w:rsid w:val="001A57EF"/>
    <w:rsid w:val="001B560D"/>
    <w:rsid w:val="001B7393"/>
    <w:rsid w:val="001C0C49"/>
    <w:rsid w:val="001C3D4F"/>
    <w:rsid w:val="001D7F86"/>
    <w:rsid w:val="001E6F64"/>
    <w:rsid w:val="002060A4"/>
    <w:rsid w:val="00207222"/>
    <w:rsid w:val="00240877"/>
    <w:rsid w:val="00240B4C"/>
    <w:rsid w:val="0024101E"/>
    <w:rsid w:val="002426E4"/>
    <w:rsid w:val="00250656"/>
    <w:rsid w:val="00250DAD"/>
    <w:rsid w:val="00251502"/>
    <w:rsid w:val="002868E4"/>
    <w:rsid w:val="002876BD"/>
    <w:rsid w:val="002909F7"/>
    <w:rsid w:val="002A47A1"/>
    <w:rsid w:val="002A5742"/>
    <w:rsid w:val="002C4E16"/>
    <w:rsid w:val="002C7A60"/>
    <w:rsid w:val="002D55F7"/>
    <w:rsid w:val="002F0FD3"/>
    <w:rsid w:val="002F44C0"/>
    <w:rsid w:val="003070E3"/>
    <w:rsid w:val="003151E9"/>
    <w:rsid w:val="00315FB8"/>
    <w:rsid w:val="00342B9A"/>
    <w:rsid w:val="00344DBD"/>
    <w:rsid w:val="003619E8"/>
    <w:rsid w:val="00372AB3"/>
    <w:rsid w:val="00373FE4"/>
    <w:rsid w:val="00376EF6"/>
    <w:rsid w:val="0038280B"/>
    <w:rsid w:val="00391EB4"/>
    <w:rsid w:val="003B1418"/>
    <w:rsid w:val="003C38EE"/>
    <w:rsid w:val="003C54C7"/>
    <w:rsid w:val="003C7E4F"/>
    <w:rsid w:val="003E5164"/>
    <w:rsid w:val="00406EEB"/>
    <w:rsid w:val="00454F41"/>
    <w:rsid w:val="0045761C"/>
    <w:rsid w:val="004714D6"/>
    <w:rsid w:val="00475B35"/>
    <w:rsid w:val="00484F1F"/>
    <w:rsid w:val="00493AD5"/>
    <w:rsid w:val="004A3EDE"/>
    <w:rsid w:val="004A538D"/>
    <w:rsid w:val="004B2242"/>
    <w:rsid w:val="004B769B"/>
    <w:rsid w:val="004C252C"/>
    <w:rsid w:val="004D5CCD"/>
    <w:rsid w:val="004E6926"/>
    <w:rsid w:val="004F1ADA"/>
    <w:rsid w:val="005253C4"/>
    <w:rsid w:val="00533E50"/>
    <w:rsid w:val="0053641E"/>
    <w:rsid w:val="00543D4A"/>
    <w:rsid w:val="00554F9B"/>
    <w:rsid w:val="00562936"/>
    <w:rsid w:val="00573A5C"/>
    <w:rsid w:val="0057501B"/>
    <w:rsid w:val="00585510"/>
    <w:rsid w:val="00594540"/>
    <w:rsid w:val="005B3ADA"/>
    <w:rsid w:val="005C6FA4"/>
    <w:rsid w:val="005D7F14"/>
    <w:rsid w:val="005E09F9"/>
    <w:rsid w:val="005E6FFA"/>
    <w:rsid w:val="005F4CAC"/>
    <w:rsid w:val="005F53D1"/>
    <w:rsid w:val="006045A7"/>
    <w:rsid w:val="00624614"/>
    <w:rsid w:val="0062697B"/>
    <w:rsid w:val="00630530"/>
    <w:rsid w:val="00654B95"/>
    <w:rsid w:val="00677F23"/>
    <w:rsid w:val="00690EB0"/>
    <w:rsid w:val="006A263E"/>
    <w:rsid w:val="006A43C7"/>
    <w:rsid w:val="006B528B"/>
    <w:rsid w:val="006D0BB0"/>
    <w:rsid w:val="006E1F27"/>
    <w:rsid w:val="006F6A3C"/>
    <w:rsid w:val="007002FE"/>
    <w:rsid w:val="0071143F"/>
    <w:rsid w:val="0071739D"/>
    <w:rsid w:val="0072111B"/>
    <w:rsid w:val="00722BEC"/>
    <w:rsid w:val="007238CA"/>
    <w:rsid w:val="007348B2"/>
    <w:rsid w:val="007367EF"/>
    <w:rsid w:val="0076262E"/>
    <w:rsid w:val="00762829"/>
    <w:rsid w:val="00763724"/>
    <w:rsid w:val="00766E0E"/>
    <w:rsid w:val="00775A06"/>
    <w:rsid w:val="007914E2"/>
    <w:rsid w:val="00793DDD"/>
    <w:rsid w:val="007A2BBA"/>
    <w:rsid w:val="007A6342"/>
    <w:rsid w:val="007B005F"/>
    <w:rsid w:val="007B0578"/>
    <w:rsid w:val="007B1CA2"/>
    <w:rsid w:val="007B2E65"/>
    <w:rsid w:val="007E0B52"/>
    <w:rsid w:val="007E76F0"/>
    <w:rsid w:val="00814FA8"/>
    <w:rsid w:val="00830503"/>
    <w:rsid w:val="0083683B"/>
    <w:rsid w:val="00836B2E"/>
    <w:rsid w:val="0085373D"/>
    <w:rsid w:val="00872110"/>
    <w:rsid w:val="00873065"/>
    <w:rsid w:val="00896CE2"/>
    <w:rsid w:val="008A03A3"/>
    <w:rsid w:val="008A2AC0"/>
    <w:rsid w:val="008A2C4B"/>
    <w:rsid w:val="008C144C"/>
    <w:rsid w:val="008C4503"/>
    <w:rsid w:val="008D1523"/>
    <w:rsid w:val="00905D53"/>
    <w:rsid w:val="00914150"/>
    <w:rsid w:val="00915096"/>
    <w:rsid w:val="00916C05"/>
    <w:rsid w:val="00921B05"/>
    <w:rsid w:val="0093656A"/>
    <w:rsid w:val="009422E7"/>
    <w:rsid w:val="00944611"/>
    <w:rsid w:val="009776AC"/>
    <w:rsid w:val="009808B0"/>
    <w:rsid w:val="00983F0F"/>
    <w:rsid w:val="009A3A62"/>
    <w:rsid w:val="009D6084"/>
    <w:rsid w:val="009E396B"/>
    <w:rsid w:val="009E5B5D"/>
    <w:rsid w:val="009F291F"/>
    <w:rsid w:val="00A03B9C"/>
    <w:rsid w:val="00A11241"/>
    <w:rsid w:val="00A25063"/>
    <w:rsid w:val="00A36DCF"/>
    <w:rsid w:val="00A41335"/>
    <w:rsid w:val="00A55DAB"/>
    <w:rsid w:val="00A60BFC"/>
    <w:rsid w:val="00A839C1"/>
    <w:rsid w:val="00AA200C"/>
    <w:rsid w:val="00AE26B4"/>
    <w:rsid w:val="00B01C09"/>
    <w:rsid w:val="00B13BB4"/>
    <w:rsid w:val="00B36ACA"/>
    <w:rsid w:val="00B40162"/>
    <w:rsid w:val="00B455BF"/>
    <w:rsid w:val="00B46789"/>
    <w:rsid w:val="00B6164E"/>
    <w:rsid w:val="00B83347"/>
    <w:rsid w:val="00BA1301"/>
    <w:rsid w:val="00BD1228"/>
    <w:rsid w:val="00C05F49"/>
    <w:rsid w:val="00C16842"/>
    <w:rsid w:val="00C20EF1"/>
    <w:rsid w:val="00C406B9"/>
    <w:rsid w:val="00C42ABF"/>
    <w:rsid w:val="00C536FA"/>
    <w:rsid w:val="00C70AD7"/>
    <w:rsid w:val="00C862D9"/>
    <w:rsid w:val="00CD0C6C"/>
    <w:rsid w:val="00CD0F06"/>
    <w:rsid w:val="00CD5B3B"/>
    <w:rsid w:val="00CF01DC"/>
    <w:rsid w:val="00D06E9C"/>
    <w:rsid w:val="00D07F85"/>
    <w:rsid w:val="00D111A1"/>
    <w:rsid w:val="00D15377"/>
    <w:rsid w:val="00D313D0"/>
    <w:rsid w:val="00D362C2"/>
    <w:rsid w:val="00D415C1"/>
    <w:rsid w:val="00D42852"/>
    <w:rsid w:val="00D60D18"/>
    <w:rsid w:val="00D66E49"/>
    <w:rsid w:val="00D70471"/>
    <w:rsid w:val="00D86F1D"/>
    <w:rsid w:val="00DB0231"/>
    <w:rsid w:val="00DD2002"/>
    <w:rsid w:val="00DD3A0C"/>
    <w:rsid w:val="00DD473E"/>
    <w:rsid w:val="00DF42F3"/>
    <w:rsid w:val="00DF53D4"/>
    <w:rsid w:val="00DF7528"/>
    <w:rsid w:val="00E562FC"/>
    <w:rsid w:val="00EA07CC"/>
    <w:rsid w:val="00EA0F4D"/>
    <w:rsid w:val="00EA0F6C"/>
    <w:rsid w:val="00EA1067"/>
    <w:rsid w:val="00EB4071"/>
    <w:rsid w:val="00EC22E5"/>
    <w:rsid w:val="00ED4AC6"/>
    <w:rsid w:val="00ED7FB3"/>
    <w:rsid w:val="00EE506A"/>
    <w:rsid w:val="00EE7288"/>
    <w:rsid w:val="00F0535F"/>
    <w:rsid w:val="00F14B2F"/>
    <w:rsid w:val="00F178A4"/>
    <w:rsid w:val="00F23571"/>
    <w:rsid w:val="00F265F5"/>
    <w:rsid w:val="00F30F7B"/>
    <w:rsid w:val="00F56C19"/>
    <w:rsid w:val="00F61D25"/>
    <w:rsid w:val="00F659E6"/>
    <w:rsid w:val="00F67AE2"/>
    <w:rsid w:val="00F67D20"/>
    <w:rsid w:val="00F80F81"/>
    <w:rsid w:val="00F93A55"/>
    <w:rsid w:val="00F97EB7"/>
    <w:rsid w:val="00FB6D27"/>
    <w:rsid w:val="00FC4284"/>
    <w:rsid w:val="00FD5E9F"/>
    <w:rsid w:val="00FE0A73"/>
    <w:rsid w:val="00FE2942"/>
    <w:rsid w:val="00FE2F2C"/>
    <w:rsid w:val="00FE3625"/>
    <w:rsid w:val="00FF3053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  <w:lang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  <w:lang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94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pectiamuncii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FFBDD-AEF1-4A51-90F4-9BBD4088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1</Pages>
  <Words>162</Words>
  <Characters>944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1104</CharactersWithSpaces>
  <SharedDoc>false</SharedDoc>
  <HLinks>
    <vt:vector size="6" baseType="variant">
      <vt:variant>
        <vt:i4>6488175</vt:i4>
      </vt:variant>
      <vt:variant>
        <vt:i4>3</vt:i4>
      </vt:variant>
      <vt:variant>
        <vt:i4>0</vt:i4>
      </vt:variant>
      <vt:variant>
        <vt:i4>5</vt:i4>
      </vt:variant>
      <vt:variant>
        <vt:lpwstr>http://www.inspectiamuncii.ro/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 Bosanceanu</dc:creator>
  <cp:lastModifiedBy>Vali Bosanceanu</cp:lastModifiedBy>
  <cp:revision>5</cp:revision>
  <cp:lastPrinted>2024-05-13T14:50:00Z</cp:lastPrinted>
  <dcterms:created xsi:type="dcterms:W3CDTF">2024-05-13T14:50:00Z</dcterms:created>
  <dcterms:modified xsi:type="dcterms:W3CDTF">2024-05-13T14:50:00Z</dcterms:modified>
</cp:coreProperties>
</file>